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XSpec="center" w:tblpY="1186"/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ook w:val="04A0" w:firstRow="1" w:lastRow="0" w:firstColumn="1" w:lastColumn="0" w:noHBand="0" w:noVBand="1"/>
      </w:tblPr>
      <w:tblGrid>
        <w:gridCol w:w="1318"/>
        <w:gridCol w:w="1763"/>
        <w:gridCol w:w="872"/>
        <w:gridCol w:w="639"/>
        <w:gridCol w:w="3070"/>
        <w:gridCol w:w="801"/>
        <w:gridCol w:w="1454"/>
      </w:tblGrid>
      <w:tr w:rsidR="00A048DA" w14:paraId="668D4732" w14:textId="77777777" w:rsidTr="00F35FC5">
        <w:trPr>
          <w:trHeight w:val="346"/>
        </w:trPr>
        <w:tc>
          <w:tcPr>
            <w:tcW w:w="670" w:type="pct"/>
            <w:vAlign w:val="center"/>
            <w:hideMark/>
          </w:tcPr>
          <w:p w14:paraId="26DC72FC" w14:textId="77777777" w:rsidR="00A048DA" w:rsidRDefault="000515DD">
            <w:pPr>
              <w:spacing w:after="0" w:line="240" w:lineRule="auto"/>
              <w:jc w:val="right"/>
              <w:rPr>
                <w:rFonts w:ascii="Verdana" w:hAnsi="Verdana"/>
                <w:b/>
                <w:bCs/>
                <w:sz w:val="16"/>
                <w:szCs w:val="16"/>
                <w:lang w:val="en-AU" w:eastAsia="en-AU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en-AU" w:eastAsia="en-AU"/>
              </w:rPr>
              <w:t>Student Id:</w:t>
            </w:r>
          </w:p>
        </w:tc>
        <w:tc>
          <w:tcPr>
            <w:tcW w:w="894" w:type="pct"/>
            <w:vAlign w:val="center"/>
          </w:tcPr>
          <w:p w14:paraId="72340583" w14:textId="3D8C29A4" w:rsidR="00A048DA" w:rsidRDefault="00A048DA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AU" w:eastAsia="en-AU"/>
              </w:rPr>
            </w:pPr>
          </w:p>
        </w:tc>
        <w:tc>
          <w:tcPr>
            <w:tcW w:w="409" w:type="pct"/>
            <w:vAlign w:val="center"/>
            <w:hideMark/>
          </w:tcPr>
          <w:p w14:paraId="50C455DE" w14:textId="77777777" w:rsidR="00A048DA" w:rsidRPr="00CF7956" w:rsidRDefault="000515DD">
            <w:pPr>
              <w:spacing w:after="0" w:line="240" w:lineRule="auto"/>
              <w:jc w:val="right"/>
              <w:rPr>
                <w:rFonts w:ascii="Verdana" w:hAnsi="Verdana"/>
                <w:b/>
                <w:bCs/>
                <w:color w:val="D9D9D9"/>
                <w:sz w:val="18"/>
                <w:szCs w:val="18"/>
                <w:lang w:val="en-AU" w:eastAsia="en-AU"/>
              </w:rPr>
            </w:pPr>
            <w:r w:rsidRPr="00CF7956">
              <w:rPr>
                <w:rFonts w:ascii="Verdana" w:hAnsi="Verdana"/>
                <w:b/>
                <w:bCs/>
                <w:sz w:val="18"/>
                <w:szCs w:val="18"/>
                <w:lang w:val="en-AU" w:eastAsia="en-AU"/>
              </w:rPr>
              <w:t>Name:</w:t>
            </w:r>
          </w:p>
        </w:tc>
        <w:tc>
          <w:tcPr>
            <w:tcW w:w="1880" w:type="pct"/>
            <w:gridSpan w:val="2"/>
            <w:vAlign w:val="center"/>
            <w:hideMark/>
          </w:tcPr>
          <w:p w14:paraId="171F196A" w14:textId="141E6742" w:rsidR="00A048DA" w:rsidRPr="00CF7956" w:rsidRDefault="00A048DA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409" w:type="pct"/>
            <w:vAlign w:val="center"/>
            <w:hideMark/>
          </w:tcPr>
          <w:p w14:paraId="1F1EC356" w14:textId="77777777" w:rsidR="00A048DA" w:rsidRDefault="000515DD">
            <w:pPr>
              <w:spacing w:after="0" w:line="240" w:lineRule="auto"/>
              <w:jc w:val="right"/>
              <w:rPr>
                <w:rFonts w:ascii="Verdana" w:hAnsi="Verdana"/>
                <w:b/>
                <w:bCs/>
                <w:color w:val="D9D9D9"/>
                <w:sz w:val="16"/>
                <w:szCs w:val="16"/>
                <w:lang w:val="en-AU" w:eastAsia="en-AU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en-AU" w:eastAsia="en-AU"/>
              </w:rPr>
              <w:t>Date of Birth:</w:t>
            </w:r>
          </w:p>
        </w:tc>
        <w:tc>
          <w:tcPr>
            <w:tcW w:w="738" w:type="pct"/>
            <w:vAlign w:val="center"/>
            <w:hideMark/>
          </w:tcPr>
          <w:p w14:paraId="7A388D2F" w14:textId="279C9D5B" w:rsidR="00A048DA" w:rsidRDefault="00A048DA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AU" w:eastAsia="en-AU"/>
              </w:rPr>
            </w:pPr>
          </w:p>
        </w:tc>
      </w:tr>
      <w:tr w:rsidR="00A048DA" w14:paraId="10602ED4" w14:textId="77777777" w:rsidTr="00F35FC5">
        <w:trPr>
          <w:trHeight w:val="346"/>
        </w:trPr>
        <w:tc>
          <w:tcPr>
            <w:tcW w:w="670" w:type="pct"/>
            <w:vAlign w:val="center"/>
            <w:hideMark/>
          </w:tcPr>
          <w:p w14:paraId="54F14492" w14:textId="77777777" w:rsidR="00A048DA" w:rsidRDefault="000515DD">
            <w:pPr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  <w:lang w:val="en-AU" w:eastAsia="en-AU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en-AU" w:eastAsia="en-AU"/>
              </w:rPr>
              <w:t xml:space="preserve">Course Code: </w:t>
            </w:r>
          </w:p>
        </w:tc>
        <w:tc>
          <w:tcPr>
            <w:tcW w:w="894" w:type="pct"/>
            <w:hideMark/>
          </w:tcPr>
          <w:p w14:paraId="46E07519" w14:textId="06ACA5C4" w:rsidR="00A048DA" w:rsidRDefault="00A048DA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AU" w:eastAsia="en-AU"/>
              </w:rPr>
            </w:pPr>
          </w:p>
        </w:tc>
        <w:tc>
          <w:tcPr>
            <w:tcW w:w="736" w:type="pct"/>
            <w:gridSpan w:val="2"/>
            <w:vAlign w:val="center"/>
            <w:hideMark/>
          </w:tcPr>
          <w:p w14:paraId="2BF914AD" w14:textId="77777777" w:rsidR="00A048DA" w:rsidRDefault="000515DD">
            <w:pPr>
              <w:spacing w:after="0" w:line="240" w:lineRule="auto"/>
              <w:rPr>
                <w:rFonts w:ascii="Verdana" w:hAnsi="Verdana"/>
                <w:b/>
                <w:bCs/>
                <w:sz w:val="16"/>
                <w:szCs w:val="16"/>
                <w:lang w:val="en-AU" w:eastAsia="en-AU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  <w:lang w:val="en-AU" w:eastAsia="en-AU"/>
              </w:rPr>
              <w:t>Course Name:</w:t>
            </w:r>
          </w:p>
        </w:tc>
        <w:tc>
          <w:tcPr>
            <w:tcW w:w="2700" w:type="pct"/>
            <w:gridSpan w:val="3"/>
            <w:vAlign w:val="center"/>
            <w:hideMark/>
          </w:tcPr>
          <w:p w14:paraId="0D9B0D76" w14:textId="285FFD3D" w:rsidR="00A048DA" w:rsidRDefault="00A048DA">
            <w:pPr>
              <w:spacing w:after="0" w:line="240" w:lineRule="auto"/>
              <w:rPr>
                <w:rFonts w:ascii="Verdana" w:hAnsi="Verdana"/>
                <w:sz w:val="16"/>
                <w:szCs w:val="16"/>
                <w:lang w:val="en-AU" w:eastAsia="en-AU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-318" w:tblpY="247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30"/>
        <w:gridCol w:w="2444"/>
      </w:tblGrid>
      <w:tr w:rsidR="00A048DA" w14:paraId="5A2E33A1" w14:textId="77777777">
        <w:tc>
          <w:tcPr>
            <w:tcW w:w="8330" w:type="dxa"/>
          </w:tcPr>
          <w:p w14:paraId="54F12F04" w14:textId="77777777" w:rsidR="00A048DA" w:rsidRDefault="000515DD">
            <w:pPr>
              <w:spacing w:after="0"/>
              <w:jc w:val="center"/>
              <w:rPr>
                <w:vanish/>
                <w:sz w:val="24"/>
                <w:szCs w:val="24"/>
              </w:rPr>
            </w:pPr>
            <w:r>
              <w:rPr>
                <w:rFonts w:ascii="Verdana" w:hAnsi="Verdana"/>
                <w:sz w:val="20"/>
                <w:szCs w:val="20"/>
              </w:rPr>
              <w:t>Please Read carefully before completing this application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052"/>
              <w:gridCol w:w="4052"/>
            </w:tblGrid>
            <w:tr w:rsidR="00A048DA" w14:paraId="3C25C57B" w14:textId="77777777">
              <w:trPr>
                <w:hidden/>
              </w:trPr>
              <w:tc>
                <w:tcPr>
                  <w:tcW w:w="5069" w:type="dxa"/>
                </w:tcPr>
                <w:p w14:paraId="43A5888A" w14:textId="77777777" w:rsidR="00A048DA" w:rsidRDefault="00A048DA" w:rsidP="0017662B">
                  <w:pPr>
                    <w:framePr w:hSpace="180" w:wrap="around" w:vAnchor="text" w:hAnchor="margin" w:x="-318" w:y="247"/>
                    <w:spacing w:after="0"/>
                    <w:jc w:val="center"/>
                    <w:rPr>
                      <w:vanish/>
                    </w:rPr>
                  </w:pPr>
                </w:p>
              </w:tc>
              <w:tc>
                <w:tcPr>
                  <w:tcW w:w="5070" w:type="dxa"/>
                </w:tcPr>
                <w:p w14:paraId="4073F90A" w14:textId="77777777" w:rsidR="00A048DA" w:rsidRDefault="00A048DA" w:rsidP="0017662B">
                  <w:pPr>
                    <w:framePr w:hSpace="180" w:wrap="around" w:vAnchor="text" w:hAnchor="margin" w:x="-318" w:y="247"/>
                    <w:spacing w:after="0"/>
                    <w:jc w:val="center"/>
                    <w:rPr>
                      <w:vanish/>
                    </w:rPr>
                  </w:pPr>
                </w:p>
              </w:tc>
            </w:tr>
          </w:tbl>
          <w:p w14:paraId="1015D927" w14:textId="77777777" w:rsidR="00A048DA" w:rsidRDefault="00A048DA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44" w:type="dxa"/>
          </w:tcPr>
          <w:p w14:paraId="31385C00" w14:textId="6D6C0885" w:rsidR="00A048DA" w:rsidRDefault="000515DD">
            <w:pPr>
              <w:rPr>
                <w:rFonts w:ascii="Verdana" w:eastAsia="Calibri" w:hAnsi="Verdana" w:cs="Calibri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Date:</w:t>
            </w:r>
            <w:r>
              <w:rPr>
                <w:rFonts w:ascii="Verdana" w:eastAsia="Calibri" w:hAnsi="Verdana" w:cs="Calibri"/>
                <w:sz w:val="18"/>
                <w:szCs w:val="18"/>
              </w:rPr>
              <w:t xml:space="preserve"> </w:t>
            </w:r>
          </w:p>
        </w:tc>
      </w:tr>
    </w:tbl>
    <w:p w14:paraId="397F9A34" w14:textId="77777777" w:rsidR="00A048DA" w:rsidRDefault="00A048DA">
      <w:pPr>
        <w:spacing w:before="240" w:after="0"/>
        <w:rPr>
          <w:rFonts w:ascii="Verdana" w:hAnsi="Verdana"/>
          <w:iCs/>
          <w:color w:val="808080"/>
          <w:sz w:val="18"/>
          <w:szCs w:val="18"/>
          <w:u w:val="single"/>
        </w:rPr>
      </w:pPr>
    </w:p>
    <w:p w14:paraId="6F4B9A40" w14:textId="77777777" w:rsidR="00A048DA" w:rsidRDefault="000515DD">
      <w:pPr>
        <w:pStyle w:val="ListParagraph"/>
        <w:numPr>
          <w:ilvl w:val="0"/>
          <w:numId w:val="1"/>
        </w:numPr>
        <w:spacing w:before="240" w:after="0"/>
        <w:rPr>
          <w:rFonts w:ascii="Verdana" w:hAnsi="Verdana"/>
          <w:iCs/>
          <w:color w:val="808080"/>
          <w:sz w:val="18"/>
          <w:szCs w:val="18"/>
          <w:u w:val="single"/>
        </w:rPr>
      </w:pPr>
      <w:r>
        <w:rPr>
          <w:rFonts w:ascii="Verdana" w:hAnsi="Verdana" w:cs="Arial"/>
          <w:sz w:val="18"/>
          <w:szCs w:val="18"/>
        </w:rPr>
        <w:t>You must be enrolled in the course you wish to apply for Credit Transfer. Original documentary evidence must be sighted by Gen’s Rep</w:t>
      </w:r>
    </w:p>
    <w:p w14:paraId="42696F87" w14:textId="77777777" w:rsidR="00A048DA" w:rsidRDefault="00A048DA">
      <w:pPr>
        <w:pStyle w:val="ListParagraph"/>
        <w:spacing w:after="0" w:line="240" w:lineRule="auto"/>
        <w:rPr>
          <w:rFonts w:ascii="Verdana" w:hAnsi="Verdana"/>
          <w:iCs/>
          <w:color w:val="808080"/>
          <w:sz w:val="18"/>
          <w:szCs w:val="18"/>
          <w:u w:val="single"/>
        </w:rPr>
      </w:pPr>
    </w:p>
    <w:tbl>
      <w:tblPr>
        <w:tblW w:w="5000" w:type="pct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445"/>
        <w:gridCol w:w="1399"/>
        <w:gridCol w:w="4752"/>
        <w:gridCol w:w="1029"/>
        <w:gridCol w:w="1584"/>
        <w:gridCol w:w="704"/>
      </w:tblGrid>
      <w:tr w:rsidR="00A048DA" w14:paraId="33E848AF" w14:textId="77777777" w:rsidTr="007A4B4B">
        <w:trPr>
          <w:trHeight w:val="321"/>
        </w:trPr>
        <w:tc>
          <w:tcPr>
            <w:tcW w:w="224" w:type="pct"/>
            <w:tcBorders>
              <w:top w:val="single" w:sz="4" w:space="0" w:color="00B0F0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shd w:val="clear" w:color="auto" w:fill="F2F2F2"/>
            <w:hideMark/>
          </w:tcPr>
          <w:p w14:paraId="61E865A2" w14:textId="77777777" w:rsidR="00A048DA" w:rsidRDefault="00A048DA">
            <w:pPr>
              <w:jc w:val="center"/>
              <w:rPr>
                <w:rFonts w:ascii="Verdana" w:hAnsi="Verdana"/>
                <w:iCs/>
                <w:color w:val="808080"/>
                <w:sz w:val="18"/>
                <w:szCs w:val="18"/>
                <w:u w:val="single"/>
              </w:rPr>
            </w:pPr>
          </w:p>
        </w:tc>
        <w:tc>
          <w:tcPr>
            <w:tcW w:w="706" w:type="pct"/>
            <w:tcBorders>
              <w:top w:val="single" w:sz="4" w:space="0" w:color="00B0F0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  <w:hideMark/>
          </w:tcPr>
          <w:p w14:paraId="2B8FDEA8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>Unit Code</w:t>
            </w:r>
          </w:p>
        </w:tc>
        <w:tc>
          <w:tcPr>
            <w:tcW w:w="2397" w:type="pct"/>
            <w:tcBorders>
              <w:top w:val="single" w:sz="4" w:space="0" w:color="00B0F0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  <w:hideMark/>
          </w:tcPr>
          <w:p w14:paraId="495D8E99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Unit Name</w:t>
            </w:r>
          </w:p>
        </w:tc>
        <w:tc>
          <w:tcPr>
            <w:tcW w:w="519" w:type="pct"/>
            <w:tcBorders>
              <w:top w:val="single" w:sz="4" w:space="0" w:color="00B0F0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  <w:vAlign w:val="center"/>
            <w:hideMark/>
          </w:tcPr>
          <w:p w14:paraId="25346CEF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Granted</w:t>
            </w:r>
          </w:p>
        </w:tc>
        <w:tc>
          <w:tcPr>
            <w:tcW w:w="799" w:type="pct"/>
            <w:tcBorders>
              <w:top w:val="single" w:sz="4" w:space="0" w:color="00B0F0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shd w:val="clear" w:color="auto" w:fill="F2F2F2"/>
            <w:vAlign w:val="center"/>
            <w:hideMark/>
          </w:tcPr>
          <w:p w14:paraId="6743CF22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Assessor</w:t>
            </w:r>
          </w:p>
        </w:tc>
        <w:tc>
          <w:tcPr>
            <w:tcW w:w="355" w:type="pct"/>
            <w:tcBorders>
              <w:top w:val="single" w:sz="4" w:space="0" w:color="00B0F0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shd w:val="clear" w:color="auto" w:fill="F2F2F2"/>
            <w:vAlign w:val="center"/>
            <w:hideMark/>
          </w:tcPr>
          <w:p w14:paraId="2F6E420A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Date</w:t>
            </w:r>
          </w:p>
        </w:tc>
      </w:tr>
      <w:tr w:rsidR="00A048DA" w14:paraId="3910EFC6" w14:textId="77777777" w:rsidTr="00CF7956">
        <w:trPr>
          <w:trHeight w:val="387"/>
        </w:trPr>
        <w:tc>
          <w:tcPr>
            <w:tcW w:w="224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1392D40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</w:tcPr>
          <w:p w14:paraId="3989DB9F" w14:textId="5A298A54" w:rsidR="00A048DA" w:rsidRPr="007A4B4B" w:rsidRDefault="00A048DA">
            <w:pPr>
              <w:spacing w:after="0" w:line="240" w:lineRule="auto"/>
            </w:pPr>
          </w:p>
        </w:tc>
        <w:tc>
          <w:tcPr>
            <w:tcW w:w="239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</w:tcPr>
          <w:p w14:paraId="78BB47D6" w14:textId="5BF82829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</w:tcPr>
          <w:p w14:paraId="43BFDE38" w14:textId="7A459F2B" w:rsidR="00A048DA" w:rsidRPr="007A4B4B" w:rsidRDefault="00A048DA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</w:tcPr>
          <w:p w14:paraId="32BCDF63" w14:textId="648FC356" w:rsidR="00A048DA" w:rsidRDefault="00A048DA">
            <w:pPr>
              <w:spacing w:after="0" w:line="240" w:lineRule="auto"/>
              <w:jc w:val="center"/>
              <w:rPr>
                <w:rFonts w:ascii="Verdana" w:hAnsi="Verdana"/>
                <w:color w:val="D9D9D9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12D2B907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7B6DF316" w14:textId="77777777" w:rsidTr="007A4B4B">
        <w:trPr>
          <w:trHeight w:val="387"/>
        </w:trPr>
        <w:tc>
          <w:tcPr>
            <w:tcW w:w="224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9CB5B8A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6983AA73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39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B2EFE80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4E676F3" w14:textId="77777777" w:rsidR="00A048DA" w:rsidRDefault="00A048DA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86E2B42" w14:textId="77777777" w:rsidR="00A048DA" w:rsidRDefault="00A048D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355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257E5ACB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21C32F08" w14:textId="77777777" w:rsidTr="007A4B4B">
        <w:trPr>
          <w:trHeight w:val="387"/>
        </w:trPr>
        <w:tc>
          <w:tcPr>
            <w:tcW w:w="224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4138EEC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</w:t>
            </w:r>
          </w:p>
        </w:tc>
        <w:tc>
          <w:tcPr>
            <w:tcW w:w="70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3D5EDE5C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39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B85351A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05323CD" w14:textId="77777777" w:rsidR="00A048DA" w:rsidRDefault="00A048DA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09144F7" w14:textId="77777777" w:rsidR="00A048DA" w:rsidRDefault="00A048D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355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700F9B3C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164F0D52" w14:textId="77777777" w:rsidTr="007A4B4B">
        <w:trPr>
          <w:trHeight w:val="387"/>
        </w:trPr>
        <w:tc>
          <w:tcPr>
            <w:tcW w:w="224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7EFFE7A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D026D7B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39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12ED562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CBCF84E" w14:textId="77777777" w:rsidR="00A048DA" w:rsidRDefault="00A048DA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88E8ACC" w14:textId="77777777" w:rsidR="00A048DA" w:rsidRDefault="00A048D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355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1F6F925F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3D7CDFB1" w14:textId="77777777" w:rsidTr="007A4B4B">
        <w:trPr>
          <w:trHeight w:val="387"/>
        </w:trPr>
        <w:tc>
          <w:tcPr>
            <w:tcW w:w="224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1BECF37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020554F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39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337599EE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19F1E52" w14:textId="77777777" w:rsidR="00A048DA" w:rsidRDefault="00A048DA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105B07FC" w14:textId="77777777" w:rsidR="00A048DA" w:rsidRDefault="00A048D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355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0F4DFA02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25B4C512" w14:textId="77777777" w:rsidTr="007A4B4B">
        <w:trPr>
          <w:trHeight w:val="387"/>
        </w:trPr>
        <w:tc>
          <w:tcPr>
            <w:tcW w:w="224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A9E4F48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6547006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39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105A5B31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5692570" w14:textId="77777777" w:rsidR="00A048DA" w:rsidRDefault="00A048DA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DCE3432" w14:textId="77777777" w:rsidR="00A048DA" w:rsidRDefault="00A048D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355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4AB53B67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69A4FE73" w14:textId="77777777" w:rsidTr="007A4B4B">
        <w:trPr>
          <w:trHeight w:val="387"/>
        </w:trPr>
        <w:tc>
          <w:tcPr>
            <w:tcW w:w="224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2F91789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908ADFF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39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6D07F78F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65B126AD" w14:textId="77777777" w:rsidR="00A048DA" w:rsidRDefault="00A048DA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825B342" w14:textId="77777777" w:rsidR="00A048DA" w:rsidRDefault="00A048D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355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395AC0D8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4D4207D2" w14:textId="77777777" w:rsidTr="007A4B4B">
        <w:trPr>
          <w:trHeight w:val="387"/>
        </w:trPr>
        <w:tc>
          <w:tcPr>
            <w:tcW w:w="224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9C275C3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342CC0F0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39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33F27DD9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8D2AC52" w14:textId="77777777" w:rsidR="00A048DA" w:rsidRDefault="00A048DA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529B25C" w14:textId="77777777" w:rsidR="00A048DA" w:rsidRDefault="00A048D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355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6BAC54E7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422B018C" w14:textId="77777777" w:rsidTr="007A4B4B">
        <w:trPr>
          <w:trHeight w:val="387"/>
        </w:trPr>
        <w:tc>
          <w:tcPr>
            <w:tcW w:w="224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932DE53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F880A98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39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110B2730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3EB183A" w14:textId="77777777" w:rsidR="00A048DA" w:rsidRDefault="00A048DA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1D0D6754" w14:textId="77777777" w:rsidR="00A048DA" w:rsidRDefault="00A048D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355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2641B78A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5C04BD7E" w14:textId="77777777" w:rsidTr="007A4B4B">
        <w:trPr>
          <w:trHeight w:val="387"/>
        </w:trPr>
        <w:tc>
          <w:tcPr>
            <w:tcW w:w="224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6E73E97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058DB74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39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1BE7DE9D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953EF0C" w14:textId="77777777" w:rsidR="00A048DA" w:rsidRDefault="00A048DA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14067A2D" w14:textId="77777777" w:rsidR="00A048DA" w:rsidRDefault="00A048D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355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5789C984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19247CF7" w14:textId="77777777" w:rsidTr="007A4B4B">
        <w:trPr>
          <w:trHeight w:val="387"/>
        </w:trPr>
        <w:tc>
          <w:tcPr>
            <w:tcW w:w="224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3CE6843C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26BB621" w14:textId="77777777" w:rsidR="00A048DA" w:rsidRDefault="00A048DA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239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9370301" w14:textId="77777777" w:rsidR="00A048DA" w:rsidRDefault="00A048DA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51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3E7B104F" w14:textId="77777777" w:rsidR="00A048DA" w:rsidRDefault="00A048DA">
            <w:pPr>
              <w:jc w:val="center"/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7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122D8377" w14:textId="77777777" w:rsidR="00A048DA" w:rsidRDefault="00A048D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355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77191AC2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30922E9A" w14:textId="77777777" w:rsidTr="007A4B4B">
        <w:trPr>
          <w:trHeight w:val="387"/>
        </w:trPr>
        <w:tc>
          <w:tcPr>
            <w:tcW w:w="224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7DAC635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EF294C2" w14:textId="77777777" w:rsidR="00A048DA" w:rsidRDefault="00A048DA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239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B417E1E" w14:textId="77777777" w:rsidR="00A048DA" w:rsidRDefault="00A048DA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51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6A8FFBBE" w14:textId="77777777" w:rsidR="00A048DA" w:rsidRDefault="00A048DA">
            <w:pPr>
              <w:jc w:val="center"/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7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30B9A6BA" w14:textId="77777777" w:rsidR="00A048DA" w:rsidRDefault="00A048D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355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5D3E0D54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3E1AC6DB" w14:textId="77777777" w:rsidTr="007A4B4B">
        <w:trPr>
          <w:trHeight w:val="387"/>
        </w:trPr>
        <w:tc>
          <w:tcPr>
            <w:tcW w:w="224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31290AD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A4528AC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39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3A3610A6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72972B1" w14:textId="77777777" w:rsidR="00A048DA" w:rsidRDefault="00A048DA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1C21C798" w14:textId="77777777" w:rsidR="00A048DA" w:rsidRDefault="00A048D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355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56F2DD25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05FE402B" w14:textId="77777777" w:rsidTr="007A4B4B">
        <w:trPr>
          <w:trHeight w:val="387"/>
        </w:trPr>
        <w:tc>
          <w:tcPr>
            <w:tcW w:w="224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44BA769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562378C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39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3F9A584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3B4F8083" w14:textId="77777777" w:rsidR="00A048DA" w:rsidRDefault="00A048DA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401E6F8" w14:textId="77777777" w:rsidR="00A048DA" w:rsidRDefault="00A048D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355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0806BFF1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72DCA8ED" w14:textId="77777777" w:rsidTr="007A4B4B">
        <w:trPr>
          <w:trHeight w:val="387"/>
        </w:trPr>
        <w:tc>
          <w:tcPr>
            <w:tcW w:w="224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5F06D45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39C93A8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39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8D97895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9F3E357" w14:textId="77777777" w:rsidR="00A048DA" w:rsidRDefault="00A048DA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C655A13" w14:textId="77777777" w:rsidR="00A048DA" w:rsidRDefault="00A048D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355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273D39BC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18D072DF" w14:textId="77777777" w:rsidTr="007A4B4B">
        <w:trPr>
          <w:trHeight w:val="387"/>
        </w:trPr>
        <w:tc>
          <w:tcPr>
            <w:tcW w:w="224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16497ED1" w14:textId="77777777" w:rsidR="00A048DA" w:rsidRDefault="000515DD">
            <w:pPr>
              <w:spacing w:after="0" w:line="240" w:lineRule="auto"/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6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1C92CF00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397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71BF9E2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1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174E2680" w14:textId="77777777" w:rsidR="00A048DA" w:rsidRDefault="00A048DA">
            <w:pPr>
              <w:jc w:val="center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799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C27B659" w14:textId="77777777" w:rsidR="00A048DA" w:rsidRDefault="00A048D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355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0A8B3081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14:paraId="0FD39CB9" w14:textId="77777777" w:rsidR="00A048DA" w:rsidRDefault="00A048DA"/>
    <w:p w14:paraId="4430122A" w14:textId="77777777" w:rsidR="00A048DA" w:rsidRDefault="00A048DA"/>
    <w:p w14:paraId="0335AE80" w14:textId="77777777" w:rsidR="00A048DA" w:rsidRDefault="00A048DA"/>
    <w:tbl>
      <w:tblPr>
        <w:tblW w:w="5453" w:type="pct"/>
        <w:tblInd w:w="-601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1024"/>
        <w:gridCol w:w="1129"/>
        <w:gridCol w:w="5302"/>
        <w:gridCol w:w="822"/>
        <w:gridCol w:w="1237"/>
        <w:gridCol w:w="1297"/>
      </w:tblGrid>
      <w:tr w:rsidR="00A048DA" w14:paraId="56480039" w14:textId="77777777">
        <w:trPr>
          <w:trHeight w:val="340"/>
        </w:trPr>
        <w:tc>
          <w:tcPr>
            <w:tcW w:w="473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3D7424CA" w14:textId="77777777" w:rsidR="00A048DA" w:rsidRDefault="000515DD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17</w:t>
            </w:r>
          </w:p>
        </w:tc>
        <w:tc>
          <w:tcPr>
            <w:tcW w:w="52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BB42D62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45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3A3DC478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6EA70E73" w14:textId="77777777" w:rsidR="00A048DA" w:rsidRDefault="00A048DA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19E25055" w14:textId="77777777" w:rsidR="00A048DA" w:rsidRDefault="00A048DA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60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1A309EC7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1ACFB793" w14:textId="77777777">
        <w:trPr>
          <w:trHeight w:val="340"/>
        </w:trPr>
        <w:tc>
          <w:tcPr>
            <w:tcW w:w="473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33D72EF" w14:textId="77777777" w:rsidR="00A048DA" w:rsidRDefault="000515DD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76F07B4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45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98745CE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658DB944" w14:textId="77777777" w:rsidR="00A048DA" w:rsidRDefault="00A048DA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9093FD8" w14:textId="77777777" w:rsidR="00A048DA" w:rsidRDefault="00A048DA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60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42E308A7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7B051572" w14:textId="77777777">
        <w:trPr>
          <w:trHeight w:val="340"/>
        </w:trPr>
        <w:tc>
          <w:tcPr>
            <w:tcW w:w="473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DC25221" w14:textId="77777777" w:rsidR="00A048DA" w:rsidRDefault="000515DD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12D579A8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45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2A8E851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4E52D70" w14:textId="77777777" w:rsidR="00A048DA" w:rsidRDefault="00A048DA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70CFC81" w14:textId="77777777" w:rsidR="00A048DA" w:rsidRDefault="00A048DA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60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383F9A09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00B33C72" w14:textId="77777777">
        <w:trPr>
          <w:trHeight w:val="340"/>
        </w:trPr>
        <w:tc>
          <w:tcPr>
            <w:tcW w:w="473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D14AFE0" w14:textId="77777777" w:rsidR="00A048DA" w:rsidRDefault="000515DD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6DABE8C8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45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70E3AA3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7EC7453" w14:textId="77777777" w:rsidR="00A048DA" w:rsidRDefault="00A048DA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53790C2" w14:textId="77777777" w:rsidR="00A048DA" w:rsidRDefault="00A048DA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60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7FB93F02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33954B18" w14:textId="77777777">
        <w:trPr>
          <w:trHeight w:val="340"/>
        </w:trPr>
        <w:tc>
          <w:tcPr>
            <w:tcW w:w="473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72299AF" w14:textId="77777777" w:rsidR="00A048DA" w:rsidRDefault="000515DD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56EB83A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45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39E4C6F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6AE6FD1D" w14:textId="77777777" w:rsidR="00A048DA" w:rsidRDefault="00A048DA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3A89239E" w14:textId="77777777" w:rsidR="00A048DA" w:rsidRDefault="00A048DA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60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3A283566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445F56D3" w14:textId="77777777">
        <w:trPr>
          <w:trHeight w:val="340"/>
        </w:trPr>
        <w:tc>
          <w:tcPr>
            <w:tcW w:w="473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16EA4AD" w14:textId="77777777" w:rsidR="00A048DA" w:rsidRDefault="000515DD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CB022DE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45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C3663F5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DA59405" w14:textId="77777777" w:rsidR="00A048DA" w:rsidRDefault="00A048DA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42C5616" w14:textId="77777777" w:rsidR="00A048DA" w:rsidRDefault="00A048DA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60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73EF74C3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55E423B1" w14:textId="77777777">
        <w:trPr>
          <w:trHeight w:val="340"/>
        </w:trPr>
        <w:tc>
          <w:tcPr>
            <w:tcW w:w="473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1892AB68" w14:textId="77777777" w:rsidR="00A048DA" w:rsidRDefault="000515DD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DC66496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45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F0DA3FC" w14:textId="77777777" w:rsidR="00A048DA" w:rsidRDefault="00A048DA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38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958DE0D" w14:textId="77777777" w:rsidR="00A048DA" w:rsidRDefault="00A048DA">
            <w:pPr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57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14B7AF4" w14:textId="77777777" w:rsidR="00A048DA" w:rsidRDefault="00A048DA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60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07B8C181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74543A3B" w14:textId="77777777">
        <w:trPr>
          <w:trHeight w:val="340"/>
        </w:trPr>
        <w:tc>
          <w:tcPr>
            <w:tcW w:w="473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C3A0F20" w14:textId="77777777" w:rsidR="00A048DA" w:rsidRDefault="000515DD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A62FF96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45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2F409D6" w14:textId="77777777" w:rsidR="00A048DA" w:rsidRDefault="00A048DA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38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72A499B" w14:textId="77777777" w:rsidR="00A048DA" w:rsidRDefault="00A048DA">
            <w:pPr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57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C56AA9C" w14:textId="77777777" w:rsidR="00A048DA" w:rsidRDefault="00A048DA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60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13DBDA59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11EB09E9" w14:textId="77777777">
        <w:trPr>
          <w:trHeight w:val="340"/>
        </w:trPr>
        <w:tc>
          <w:tcPr>
            <w:tcW w:w="473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E4AE896" w14:textId="77777777" w:rsidR="00A048DA" w:rsidRDefault="000515DD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AC9A5C5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45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4E96A42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99E2AD6" w14:textId="77777777" w:rsidR="00A048DA" w:rsidRDefault="00A048DA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33DE2ACF" w14:textId="77777777" w:rsidR="00A048DA" w:rsidRDefault="00A048DA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60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6D1D2395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08A96FF1" w14:textId="77777777">
        <w:trPr>
          <w:trHeight w:val="340"/>
        </w:trPr>
        <w:tc>
          <w:tcPr>
            <w:tcW w:w="473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0E7F003" w14:textId="77777777" w:rsidR="00A048DA" w:rsidRDefault="000515DD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52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CEF57B0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45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6503E868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61F7D18B" w14:textId="77777777" w:rsidR="00A048DA" w:rsidRDefault="00A048DA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B2EB3AF" w14:textId="77777777" w:rsidR="00A048DA" w:rsidRDefault="00A048DA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60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49B039E2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12ADEAFE" w14:textId="77777777">
        <w:trPr>
          <w:trHeight w:val="340"/>
        </w:trPr>
        <w:tc>
          <w:tcPr>
            <w:tcW w:w="473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6738260C" w14:textId="77777777" w:rsidR="00A048DA" w:rsidRDefault="000515DD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0188EB8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45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9282C6A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153CDD37" w14:textId="77777777" w:rsidR="00A048DA" w:rsidRDefault="00A048DA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AFF4073" w14:textId="77777777" w:rsidR="00A048DA" w:rsidRDefault="00A048DA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60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0D5861D5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43EA3DD7" w14:textId="77777777">
        <w:trPr>
          <w:trHeight w:val="340"/>
        </w:trPr>
        <w:tc>
          <w:tcPr>
            <w:tcW w:w="473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351CD81C" w14:textId="77777777" w:rsidR="00A048DA" w:rsidRDefault="000515DD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52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E9B68BD" w14:textId="77777777" w:rsidR="00A048DA" w:rsidRDefault="00A048DA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245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1B0DE7D7" w14:textId="77777777" w:rsidR="00A048DA" w:rsidRDefault="00A048DA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38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F83DA06" w14:textId="77777777" w:rsidR="00A048DA" w:rsidRDefault="00A048DA">
            <w:pPr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57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0501DDB" w14:textId="77777777" w:rsidR="00A048DA" w:rsidRDefault="00A048DA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60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1C960FD6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17F42918" w14:textId="77777777">
        <w:trPr>
          <w:trHeight w:val="340"/>
        </w:trPr>
        <w:tc>
          <w:tcPr>
            <w:tcW w:w="473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C5332B5" w14:textId="77777777" w:rsidR="00A048DA" w:rsidRDefault="000515DD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52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6ECCF5CF" w14:textId="77777777" w:rsidR="00A048DA" w:rsidRDefault="00A048DA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245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47FEFEE9" w14:textId="77777777" w:rsidR="00A048DA" w:rsidRDefault="00A048DA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38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1C85FC1A" w14:textId="77777777" w:rsidR="00A048DA" w:rsidRDefault="00A048DA">
            <w:pPr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57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B25218C" w14:textId="77777777" w:rsidR="00A048DA" w:rsidRDefault="00A048DA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60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3A84E93A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42AE8A84" w14:textId="77777777">
        <w:trPr>
          <w:trHeight w:val="340"/>
        </w:trPr>
        <w:tc>
          <w:tcPr>
            <w:tcW w:w="473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CD93B17" w14:textId="77777777" w:rsidR="00A048DA" w:rsidRDefault="000515DD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52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4BC8BC5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45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04AB0B3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C699C57" w14:textId="77777777" w:rsidR="00A048DA" w:rsidRDefault="00A048DA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A9FA339" w14:textId="77777777" w:rsidR="00A048DA" w:rsidRDefault="00A048DA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60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3945B7F2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4DE24CFF" w14:textId="77777777">
        <w:trPr>
          <w:trHeight w:val="340"/>
        </w:trPr>
        <w:tc>
          <w:tcPr>
            <w:tcW w:w="473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3D04CE5C" w14:textId="77777777" w:rsidR="00A048DA" w:rsidRDefault="000515DD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52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C6D622E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245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B5C78D9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594D34D" w14:textId="77777777" w:rsidR="00A048DA" w:rsidRDefault="00A048DA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697B3332" w14:textId="77777777" w:rsidR="00A048DA" w:rsidRDefault="00A048DA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60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3667F9AE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545BBC48" w14:textId="77777777">
        <w:trPr>
          <w:trHeight w:val="340"/>
        </w:trPr>
        <w:tc>
          <w:tcPr>
            <w:tcW w:w="473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DB0A2BB" w14:textId="77777777" w:rsidR="00A048DA" w:rsidRDefault="000515DD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2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7C5FE6CD" w14:textId="77777777" w:rsidR="00A048DA" w:rsidRDefault="00A048DA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245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62644E1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38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052D2FB4" w14:textId="77777777" w:rsidR="00A048DA" w:rsidRDefault="00A048DA">
            <w:pPr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318BB634" w14:textId="77777777" w:rsidR="00A048DA" w:rsidRDefault="00A048DA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60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57D9AA01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5A8ECABF" w14:textId="77777777">
        <w:trPr>
          <w:trHeight w:val="340"/>
        </w:trPr>
        <w:tc>
          <w:tcPr>
            <w:tcW w:w="473" w:type="pct"/>
            <w:tcBorders>
              <w:top w:val="single" w:sz="4" w:space="0" w:color="F2F2F2"/>
              <w:left w:val="single" w:sz="4" w:space="0" w:color="00B0F0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5E5300C7" w14:textId="77777777" w:rsidR="00A048DA" w:rsidRDefault="000515DD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2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3151BE57" w14:textId="77777777" w:rsidR="00A048DA" w:rsidRDefault="00A048DA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245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27FFE699" w14:textId="77777777" w:rsidR="00A048DA" w:rsidRDefault="00A048DA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38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1F3E5101" w14:textId="77777777" w:rsidR="00A048DA" w:rsidRDefault="00A048DA">
            <w:pPr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572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F2F2F2"/>
            </w:tcBorders>
            <w:vAlign w:val="center"/>
            <w:hideMark/>
          </w:tcPr>
          <w:p w14:paraId="34B6498A" w14:textId="77777777" w:rsidR="00A048DA" w:rsidRDefault="00A048DA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600" w:type="pct"/>
            <w:tcBorders>
              <w:top w:val="single" w:sz="4" w:space="0" w:color="F2F2F2"/>
              <w:left w:val="single" w:sz="4" w:space="0" w:color="F2F2F2"/>
              <w:bottom w:val="single" w:sz="4" w:space="0" w:color="F2F2F2"/>
              <w:right w:val="single" w:sz="4" w:space="0" w:color="00B0F0"/>
            </w:tcBorders>
            <w:vAlign w:val="center"/>
          </w:tcPr>
          <w:p w14:paraId="502FF31F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A048DA" w14:paraId="29DABEAA" w14:textId="77777777">
        <w:trPr>
          <w:trHeight w:val="340"/>
        </w:trPr>
        <w:tc>
          <w:tcPr>
            <w:tcW w:w="473" w:type="pct"/>
            <w:tcBorders>
              <w:top w:val="single" w:sz="4" w:space="0" w:color="F2F2F2"/>
              <w:left w:val="single" w:sz="4" w:space="0" w:color="00B0F0"/>
              <w:bottom w:val="single" w:sz="4" w:space="0" w:color="00B0F0"/>
              <w:right w:val="single" w:sz="4" w:space="0" w:color="F2F2F2"/>
            </w:tcBorders>
            <w:vAlign w:val="center"/>
            <w:hideMark/>
          </w:tcPr>
          <w:p w14:paraId="3304DD1A" w14:textId="77777777" w:rsidR="00A048DA" w:rsidRDefault="000515DD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522" w:type="pct"/>
            <w:tcBorders>
              <w:top w:val="single" w:sz="4" w:space="0" w:color="F2F2F2"/>
              <w:left w:val="single" w:sz="4" w:space="0" w:color="F2F2F2"/>
              <w:bottom w:val="single" w:sz="4" w:space="0" w:color="00B0F0"/>
              <w:right w:val="single" w:sz="4" w:space="0" w:color="F2F2F2"/>
            </w:tcBorders>
            <w:vAlign w:val="center"/>
            <w:hideMark/>
          </w:tcPr>
          <w:p w14:paraId="5CA2EE82" w14:textId="77777777" w:rsidR="00A048DA" w:rsidRDefault="00A048DA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2452" w:type="pct"/>
            <w:tcBorders>
              <w:top w:val="single" w:sz="4" w:space="0" w:color="F2F2F2"/>
              <w:left w:val="single" w:sz="4" w:space="0" w:color="F2F2F2"/>
              <w:bottom w:val="single" w:sz="4" w:space="0" w:color="00B0F0"/>
              <w:right w:val="single" w:sz="4" w:space="0" w:color="F2F2F2"/>
            </w:tcBorders>
            <w:vAlign w:val="center"/>
            <w:hideMark/>
          </w:tcPr>
          <w:p w14:paraId="71A4D6AD" w14:textId="77777777" w:rsidR="00A048DA" w:rsidRDefault="00A048DA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380" w:type="pct"/>
            <w:tcBorders>
              <w:top w:val="single" w:sz="4" w:space="0" w:color="F2F2F2"/>
              <w:left w:val="single" w:sz="4" w:space="0" w:color="F2F2F2"/>
              <w:bottom w:val="single" w:sz="4" w:space="0" w:color="00B0F0"/>
              <w:right w:val="single" w:sz="4" w:space="0" w:color="F2F2F2"/>
            </w:tcBorders>
            <w:vAlign w:val="center"/>
            <w:hideMark/>
          </w:tcPr>
          <w:p w14:paraId="5BCCA8CD" w14:textId="77777777" w:rsidR="00A048DA" w:rsidRDefault="00A048DA">
            <w:pPr>
              <w:rPr>
                <w:rFonts w:ascii="Verdana" w:hAnsi="Verdana"/>
                <w:sz w:val="18"/>
                <w:szCs w:val="18"/>
                <w:lang w:val="en-AU" w:eastAsia="en-AU"/>
              </w:rPr>
            </w:pPr>
          </w:p>
        </w:tc>
        <w:tc>
          <w:tcPr>
            <w:tcW w:w="572" w:type="pct"/>
            <w:tcBorders>
              <w:top w:val="single" w:sz="4" w:space="0" w:color="F2F2F2"/>
              <w:left w:val="single" w:sz="4" w:space="0" w:color="F2F2F2"/>
              <w:bottom w:val="single" w:sz="4" w:space="0" w:color="00B0F0"/>
              <w:right w:val="single" w:sz="4" w:space="0" w:color="F2F2F2"/>
            </w:tcBorders>
            <w:vAlign w:val="center"/>
            <w:hideMark/>
          </w:tcPr>
          <w:p w14:paraId="5574A759" w14:textId="77777777" w:rsidR="00A048DA" w:rsidRDefault="00A048DA">
            <w:pPr>
              <w:spacing w:after="0" w:line="240" w:lineRule="auto"/>
              <w:rPr>
                <w:rFonts w:cs="Calibri"/>
                <w:sz w:val="20"/>
                <w:szCs w:val="20"/>
                <w:lang w:val="en-IN" w:eastAsia="en-IN"/>
              </w:rPr>
            </w:pPr>
          </w:p>
        </w:tc>
        <w:tc>
          <w:tcPr>
            <w:tcW w:w="600" w:type="pct"/>
            <w:tcBorders>
              <w:top w:val="single" w:sz="4" w:space="0" w:color="F2F2F2"/>
              <w:left w:val="single" w:sz="4" w:space="0" w:color="F2F2F2"/>
              <w:bottom w:val="single" w:sz="4" w:space="0" w:color="00B0F0"/>
              <w:right w:val="single" w:sz="4" w:space="0" w:color="00B0F0"/>
            </w:tcBorders>
            <w:vAlign w:val="center"/>
          </w:tcPr>
          <w:p w14:paraId="7744EA3B" w14:textId="77777777" w:rsidR="00A048DA" w:rsidRDefault="00A048DA">
            <w:pPr>
              <w:spacing w:after="0" w:line="240" w:lineRule="auto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</w:tbl>
    <w:p w14:paraId="47D14285" w14:textId="77777777" w:rsidR="00A048DA" w:rsidRDefault="00A048DA">
      <w:pPr>
        <w:spacing w:after="0"/>
        <w:rPr>
          <w:rFonts w:ascii="Verdana" w:hAnsi="Verdana"/>
          <w:vanish/>
          <w:sz w:val="18"/>
          <w:szCs w:val="18"/>
        </w:rPr>
      </w:pPr>
    </w:p>
    <w:tbl>
      <w:tblPr>
        <w:tblpPr w:leftFromText="180" w:rightFromText="180" w:vertAnchor="text" w:horzAnchor="margin" w:tblpY="65"/>
        <w:tblW w:w="1032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0328"/>
      </w:tblGrid>
      <w:tr w:rsidR="00A048DA" w14:paraId="71C974AD" w14:textId="77777777">
        <w:trPr>
          <w:trHeight w:val="286"/>
        </w:trPr>
        <w:tc>
          <w:tcPr>
            <w:tcW w:w="10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41F1BC16" w14:textId="77777777" w:rsidR="00A048DA" w:rsidRDefault="000515DD">
            <w:pPr>
              <w:spacing w:after="0"/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Verdana" w:hAnsi="Verdana"/>
                <w:sz w:val="18"/>
                <w:szCs w:val="18"/>
              </w:rPr>
            </w:r>
            <w:r w:rsidR="00000000">
              <w:rPr>
                <w:rFonts w:ascii="Verdana" w:hAnsi="Verdana"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sz w:val="18"/>
                <w:szCs w:val="18"/>
              </w:rPr>
              <w:fldChar w:fldCharType="end"/>
            </w:r>
            <w:r>
              <w:rPr>
                <w:rFonts w:ascii="Verdana" w:hAnsi="Verdana"/>
                <w:sz w:val="18"/>
                <w:szCs w:val="18"/>
              </w:rPr>
              <w:t xml:space="preserve"> 12.2 RPL or Credit Transfer Outcome has been given to student</w:t>
            </w:r>
          </w:p>
        </w:tc>
      </w:tr>
    </w:tbl>
    <w:tbl>
      <w:tblPr>
        <w:tblStyle w:val="TableGrid"/>
        <w:tblpPr w:leftFromText="180" w:rightFromText="180" w:vertAnchor="text" w:horzAnchor="page" w:tblpX="735" w:tblpY="6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876"/>
        <w:gridCol w:w="425"/>
        <w:gridCol w:w="284"/>
        <w:gridCol w:w="425"/>
        <w:gridCol w:w="709"/>
      </w:tblGrid>
      <w:tr w:rsidR="00A048DA" w14:paraId="2B96E89E" w14:textId="77777777">
        <w:trPr>
          <w:trHeight w:val="488"/>
        </w:trPr>
        <w:tc>
          <w:tcPr>
            <w:tcW w:w="1384" w:type="dxa"/>
            <w:tcBorders>
              <w:top w:val="single" w:sz="4" w:space="0" w:color="00B0F0"/>
              <w:left w:val="single" w:sz="4" w:space="0" w:color="00B0F0"/>
              <w:bottom w:val="single" w:sz="4" w:space="0" w:color="FFFFFF"/>
              <w:right w:val="single" w:sz="4" w:space="0" w:color="FFFFFF"/>
            </w:tcBorders>
            <w:vAlign w:val="center"/>
          </w:tcPr>
          <w:p w14:paraId="588E0523" w14:textId="77777777" w:rsidR="00A048DA" w:rsidRDefault="000515DD">
            <w:pPr>
              <w:spacing w:after="0" w:line="240" w:lineRule="auto"/>
            </w:pPr>
            <w:r>
              <w:rPr>
                <w:b/>
                <w:iCs/>
                <w:sz w:val="24"/>
                <w:szCs w:val="24"/>
                <w:u w:val="single"/>
              </w:rPr>
              <w:t>Office Use:</w:t>
            </w:r>
            <w:r>
              <w:rPr>
                <w:iCs/>
                <w:color w:val="808080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  <w:gridSpan w:val="2"/>
            <w:tcBorders>
              <w:top w:val="single" w:sz="4" w:space="0" w:color="00B0F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B67E5F5" w14:textId="051953E6" w:rsidR="00A048DA" w:rsidRDefault="000515DD">
            <w:pPr>
              <w:spacing w:after="0" w:line="240" w:lineRule="auto"/>
            </w:pPr>
            <w:r>
              <w:rPr>
                <w:iCs/>
                <w:szCs w:val="24"/>
              </w:rPr>
              <w:t>Updated TEAMS on:</w:t>
            </w:r>
          </w:p>
        </w:tc>
        <w:tc>
          <w:tcPr>
            <w:tcW w:w="1418" w:type="dxa"/>
            <w:gridSpan w:val="3"/>
            <w:tcBorders>
              <w:top w:val="single" w:sz="4" w:space="0" w:color="00B0F0"/>
              <w:left w:val="single" w:sz="4" w:space="0" w:color="FFFFFF"/>
              <w:bottom w:val="single" w:sz="4" w:space="0" w:color="FFFFFF"/>
              <w:right w:val="single" w:sz="4" w:space="0" w:color="00B0F0"/>
            </w:tcBorders>
            <w:vAlign w:val="center"/>
          </w:tcPr>
          <w:p w14:paraId="3BEDC477" w14:textId="0582C702" w:rsidR="00A048DA" w:rsidRDefault="000515DD">
            <w:pPr>
              <w:spacing w:after="0"/>
            </w:pPr>
            <w:r>
              <w:t>by:</w:t>
            </w:r>
            <w:r w:rsidR="007E3834">
              <w:t xml:space="preserve"> </w:t>
            </w:r>
          </w:p>
        </w:tc>
      </w:tr>
      <w:tr w:rsidR="00A048DA" w14:paraId="6A67606E" w14:textId="77777777">
        <w:trPr>
          <w:trHeight w:val="113"/>
        </w:trPr>
        <w:tc>
          <w:tcPr>
            <w:tcW w:w="3260" w:type="dxa"/>
            <w:gridSpan w:val="2"/>
            <w:tcBorders>
              <w:top w:val="nil"/>
              <w:left w:val="single" w:sz="4" w:space="0" w:color="00B0F0"/>
              <w:bottom w:val="single" w:sz="4" w:space="0" w:color="FFFFFF"/>
              <w:right w:val="single" w:sz="4" w:space="0" w:color="00B0F0"/>
            </w:tcBorders>
          </w:tcPr>
          <w:p w14:paraId="5766B1A4" w14:textId="77777777" w:rsidR="00A048DA" w:rsidRDefault="000515DD">
            <w:pPr>
              <w:spacing w:after="0" w:line="240" w:lineRule="auto"/>
              <w:rPr>
                <w:iCs/>
                <w:sz w:val="24"/>
                <w:szCs w:val="24"/>
              </w:rPr>
            </w:pPr>
            <w:r>
              <w:rPr>
                <w:i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4D784C0" wp14:editId="3B0CB3F5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83820</wp:posOffset>
                      </wp:positionV>
                      <wp:extent cx="1950085" cy="20955"/>
                      <wp:effectExtent l="13970" t="5080" r="7620" b="12065"/>
                      <wp:wrapNone/>
                      <wp:docPr id="1" name="AutoShap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50085" cy="209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F2F2F2">
                                    <a:alpha val="100000"/>
                                  </a:srgbClr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type="#_x0000_t32" style="position:absolute;margin-left:5.65pt;margin-top:6.6pt;width:153.55pt;height:1.65pt;z-index:251664384;;v-text-anchor:top;mso-wrap-distance-left:9pt;mso-wrap-distance-top:0pt;mso-wrap-distance-right:9pt;mso-wrap-distance-bottom:0pt;flip:y;" filled="f" strokecolor="#F2F2F2" strokeweight="0.75pt">
                      <v:stroke dashstyle="solid" linestyle="single" joinstyle="round" endcap="flat" color2="#F2F2F2" startarrow="none" startarrowwidth="medium" startarrowlength="medium" endarrow="none" endarrowwidth="medium" endarrowlength="medium"/>
                    </v:shape>
                  </w:pict>
                </mc:Fallback>
              </mc:AlternateContent>
            </w: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9B9BBEB" w14:textId="77777777" w:rsidR="00A048DA" w:rsidRDefault="00A048DA">
            <w:pPr>
              <w:spacing w:after="0" w:line="240" w:lineRule="auto"/>
              <w:rPr>
                <w:noProof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00B0F0"/>
              <w:bottom w:val="nil"/>
              <w:right w:val="single" w:sz="4" w:space="0" w:color="00B0F0"/>
            </w:tcBorders>
          </w:tcPr>
          <w:p w14:paraId="056AE9F6" w14:textId="77777777" w:rsidR="00A048DA" w:rsidRDefault="00A048DA">
            <w:pPr>
              <w:spacing w:after="0" w:line="240" w:lineRule="auto"/>
              <w:rPr>
                <w:noProof/>
              </w:rPr>
            </w:pPr>
          </w:p>
        </w:tc>
        <w:tc>
          <w:tcPr>
            <w:tcW w:w="425" w:type="dxa"/>
            <w:tcBorders>
              <w:top w:val="single" w:sz="4" w:space="0" w:color="00B0F0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719E2FB2" w14:textId="77777777" w:rsidR="00A048DA" w:rsidRDefault="00A048DA">
            <w:pPr>
              <w:spacing w:after="0" w:line="240" w:lineRule="auto"/>
            </w:pPr>
          </w:p>
        </w:tc>
        <w:tc>
          <w:tcPr>
            <w:tcW w:w="676" w:type="dxa"/>
            <w:tcBorders>
              <w:top w:val="nil"/>
              <w:left w:val="single" w:sz="4" w:space="0" w:color="00B0F0"/>
              <w:bottom w:val="nil"/>
              <w:right w:val="single" w:sz="4" w:space="0" w:color="00B0F0"/>
            </w:tcBorders>
          </w:tcPr>
          <w:p w14:paraId="5C98BBBE" w14:textId="77777777" w:rsidR="00A048DA" w:rsidRDefault="00A048DA">
            <w:pPr>
              <w:spacing w:after="0" w:line="240" w:lineRule="auto"/>
            </w:pPr>
          </w:p>
        </w:tc>
      </w:tr>
      <w:tr w:rsidR="00A048DA" w14:paraId="7C6CFFA4" w14:textId="77777777">
        <w:trPr>
          <w:trHeight w:val="752"/>
        </w:trPr>
        <w:tc>
          <w:tcPr>
            <w:tcW w:w="5070" w:type="dxa"/>
            <w:gridSpan w:val="6"/>
            <w:tcBorders>
              <w:top w:val="single" w:sz="4" w:space="0" w:color="FFFFFF"/>
              <w:left w:val="single" w:sz="4" w:space="0" w:color="00B0F0"/>
              <w:bottom w:val="single" w:sz="4" w:space="0" w:color="00B0F0"/>
              <w:right w:val="single" w:sz="4" w:space="0" w:color="00B0F0"/>
            </w:tcBorders>
          </w:tcPr>
          <w:p w14:paraId="1AEB5832" w14:textId="77777777" w:rsidR="00A048DA" w:rsidRDefault="000515DD">
            <w:pPr>
              <w:spacing w:after="0"/>
              <w:rPr>
                <w:iCs/>
                <w:color w:val="808080"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Adjusted Fees accordingly on TEAMS</w:t>
            </w:r>
            <w:r>
              <w:rPr>
                <w:iCs/>
                <w:color w:val="808080"/>
                <w:sz w:val="24"/>
                <w:szCs w:val="24"/>
              </w:rPr>
              <w:t xml:space="preserve">   </w:t>
            </w:r>
            <w:r>
              <w:rPr>
                <w:iCs/>
                <w:color w:val="808080"/>
                <w:sz w:val="36"/>
                <w:szCs w:val="24"/>
              </w:rPr>
              <w:t xml:space="preserve">  </w:t>
            </w:r>
            <w:r>
              <w:rPr>
                <w:iCs/>
                <w:color w:val="808080"/>
                <w:sz w:val="24"/>
                <w:szCs w:val="24"/>
              </w:rPr>
              <w:t xml:space="preserve">         </w:t>
            </w:r>
          </w:p>
          <w:p w14:paraId="51A32FC8" w14:textId="77777777" w:rsidR="00A048DA" w:rsidRDefault="000515DD">
            <w:pPr>
              <w:spacing w:after="0"/>
              <w:rPr>
                <w:noProof/>
              </w:rPr>
            </w:pPr>
            <w:r>
              <w:rPr>
                <w:iCs/>
                <w:sz w:val="24"/>
                <w:szCs w:val="24"/>
              </w:rPr>
              <w:t>Payment Plan</w:t>
            </w:r>
          </w:p>
        </w:tc>
      </w:tr>
    </w:tbl>
    <w:p w14:paraId="7C983DAC" w14:textId="77777777" w:rsidR="00A048DA" w:rsidRDefault="00A048DA">
      <w:pPr>
        <w:spacing w:after="0"/>
        <w:rPr>
          <w:rFonts w:ascii="Verdana" w:hAnsi="Verdana"/>
          <w:sz w:val="18"/>
          <w:szCs w:val="18"/>
        </w:rPr>
      </w:pPr>
    </w:p>
    <w:tbl>
      <w:tblPr>
        <w:tblStyle w:val="TableGrid"/>
        <w:tblpPr w:leftFromText="180" w:rightFromText="180" w:vertAnchor="text" w:horzAnchor="page" w:tblpX="6411" w:tblpY="53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2831"/>
      </w:tblGrid>
      <w:tr w:rsidR="00A048DA" w14:paraId="5480A9FF" w14:textId="77777777">
        <w:trPr>
          <w:trHeight w:val="837"/>
        </w:trPr>
        <w:tc>
          <w:tcPr>
            <w:tcW w:w="2380" w:type="dxa"/>
            <w:vAlign w:val="center"/>
          </w:tcPr>
          <w:p w14:paraId="7782DC81" w14:textId="77777777" w:rsidR="00A048DA" w:rsidRDefault="000515DD">
            <w:r>
              <w:t xml:space="preserve">Student Signature:                      </w:t>
            </w:r>
          </w:p>
        </w:tc>
        <w:tc>
          <w:tcPr>
            <w:tcW w:w="2831" w:type="dxa"/>
            <w:vAlign w:val="center"/>
          </w:tcPr>
          <w:p w14:paraId="725225CA" w14:textId="77777777" w:rsidR="00A048DA" w:rsidRDefault="000515DD">
            <w:pPr>
              <w:spacing w:after="0" w:line="240" w:lineRule="auto"/>
              <w:rPr>
                <w:color w:val="D9D9D9"/>
              </w:rPr>
            </w:pPr>
            <w:r>
              <w:rPr>
                <w:color w:val="D9D9D9"/>
              </w:rPr>
              <w:t>sign here</w:t>
            </w:r>
          </w:p>
        </w:tc>
      </w:tr>
      <w:tr w:rsidR="00A048DA" w14:paraId="5529C45B" w14:textId="77777777">
        <w:trPr>
          <w:trHeight w:val="717"/>
        </w:trPr>
        <w:tc>
          <w:tcPr>
            <w:tcW w:w="5211" w:type="dxa"/>
            <w:gridSpan w:val="2"/>
          </w:tcPr>
          <w:p w14:paraId="67067FF7" w14:textId="77777777" w:rsidR="00A048DA" w:rsidRDefault="000515DD">
            <w:pPr>
              <w:spacing w:after="0" w:line="240" w:lineRule="auto"/>
            </w:pPr>
            <w:r>
              <w:t xml:space="preserve">Students Complete Name: </w:t>
            </w:r>
            <w:r>
              <w:rPr>
                <w:rFonts w:eastAsia="Calibri" w:cs="Calibri"/>
                <w:color w:val="000000"/>
              </w:rPr>
              <w:t>{Complete Student Name}</w:t>
            </w:r>
          </w:p>
          <w:p w14:paraId="7F6808E2" w14:textId="77777777" w:rsidR="00A048DA" w:rsidRDefault="000515DD">
            <w:pPr>
              <w:spacing w:after="0" w:line="240" w:lineRule="auto"/>
              <w:jc w:val="center"/>
              <w:rPr>
                <w:color w:val="F2F2F2"/>
              </w:rPr>
            </w:pPr>
            <w:r>
              <w:rPr>
                <w:color w:val="F2F2F2"/>
              </w:rPr>
              <w:t>| First Name | Middle Name | Surname|</w:t>
            </w:r>
          </w:p>
        </w:tc>
      </w:tr>
    </w:tbl>
    <w:p w14:paraId="3E5EB372" w14:textId="77777777" w:rsidR="00A048DA" w:rsidRDefault="00A048DA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216F4D4" w14:textId="77777777" w:rsidR="00A048DA" w:rsidRDefault="00A048DA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5BB4FBE" w14:textId="77777777" w:rsidR="00A048DA" w:rsidRDefault="00A048DA"/>
    <w:p w14:paraId="0DEF06FD" w14:textId="77777777" w:rsidR="00A048DA" w:rsidRDefault="00A048DA"/>
    <w:p w14:paraId="25EBDF05" w14:textId="77777777" w:rsidR="00A048DA" w:rsidRDefault="00A048DA"/>
    <w:sectPr w:rsidR="00A048DA">
      <w:headerReference w:type="default" r:id="rId8"/>
      <w:footerReference w:type="default" r:id="rId9"/>
      <w:type w:val="continuous"/>
      <w:pgSz w:w="11906" w:h="16838"/>
      <w:pgMar w:top="1" w:right="707" w:bottom="1440" w:left="127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ABF746" w14:textId="77777777" w:rsidR="004F5815" w:rsidRDefault="004F5815">
      <w:pPr>
        <w:spacing w:after="0" w:line="240" w:lineRule="auto"/>
      </w:pPr>
      <w:r>
        <w:separator/>
      </w:r>
    </w:p>
  </w:endnote>
  <w:endnote w:type="continuationSeparator" w:id="0">
    <w:p w14:paraId="58823FBA" w14:textId="77777777" w:rsidR="004F5815" w:rsidRDefault="004F5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D9D9D9"/>
        <w:right w:val="single" w:sz="4" w:space="0" w:color="D9D9D9"/>
      </w:tblBorders>
      <w:tblLook w:val="04A0" w:firstRow="1" w:lastRow="0" w:firstColumn="1" w:lastColumn="0" w:noHBand="0" w:noVBand="1"/>
    </w:tblPr>
    <w:tblGrid>
      <w:gridCol w:w="4019"/>
      <w:gridCol w:w="5894"/>
    </w:tblGrid>
    <w:tr w:rsidR="00A048DA" w14:paraId="25B637E8" w14:textId="77777777" w:rsidTr="00F35FC5">
      <w:trPr>
        <w:trHeight w:val="20"/>
      </w:trPr>
      <w:tc>
        <w:tcPr>
          <w:tcW w:w="2027" w:type="pct"/>
        </w:tcPr>
        <w:p w14:paraId="29FB0993" w14:textId="77777777" w:rsidR="00A048DA" w:rsidRDefault="000515DD">
          <w:pPr>
            <w:pStyle w:val="Footer"/>
            <w:spacing w:after="0"/>
            <w:ind w:right="-908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Authorized by: CEO</w:t>
          </w:r>
        </w:p>
      </w:tc>
      <w:tc>
        <w:tcPr>
          <w:tcW w:w="2973" w:type="pct"/>
        </w:tcPr>
        <w:p w14:paraId="1EAB1E4D" w14:textId="2C6E8978" w:rsidR="00A048DA" w:rsidRDefault="000515DD">
          <w:pPr>
            <w:pStyle w:val="Footer"/>
            <w:spacing w:after="0"/>
            <w:jc w:val="right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Current Version: 1</w:t>
          </w:r>
          <w:r w:rsidR="0017662B">
            <w:rPr>
              <w:rFonts w:ascii="Verdana" w:hAnsi="Verdana" w:cs="Arial"/>
              <w:sz w:val="16"/>
              <w:szCs w:val="16"/>
            </w:rPr>
            <w:t>5</w:t>
          </w:r>
          <w:r>
            <w:rPr>
              <w:rFonts w:ascii="Verdana" w:hAnsi="Verdana" w:cs="Arial"/>
              <w:sz w:val="16"/>
              <w:szCs w:val="16"/>
            </w:rPr>
            <w:t>/0</w:t>
          </w:r>
          <w:r w:rsidR="0017662B">
            <w:rPr>
              <w:rFonts w:ascii="Verdana" w:hAnsi="Verdana" w:cs="Arial"/>
              <w:sz w:val="16"/>
              <w:szCs w:val="16"/>
            </w:rPr>
            <w:t>7</w:t>
          </w:r>
          <w:r>
            <w:rPr>
              <w:rFonts w:ascii="Verdana" w:hAnsi="Verdana" w:cs="Arial"/>
              <w:sz w:val="16"/>
              <w:szCs w:val="16"/>
            </w:rPr>
            <w:t>/202</w:t>
          </w:r>
          <w:r w:rsidR="0017662B">
            <w:rPr>
              <w:rFonts w:ascii="Verdana" w:hAnsi="Verdana" w:cs="Arial"/>
              <w:sz w:val="16"/>
              <w:szCs w:val="16"/>
            </w:rPr>
            <w:t>4</w:t>
          </w:r>
        </w:p>
      </w:tc>
    </w:tr>
    <w:tr w:rsidR="00A048DA" w14:paraId="7E984C33" w14:textId="77777777" w:rsidTr="00F35FC5">
      <w:trPr>
        <w:trHeight w:val="20"/>
      </w:trPr>
      <w:tc>
        <w:tcPr>
          <w:tcW w:w="2027" w:type="pct"/>
        </w:tcPr>
        <w:p w14:paraId="5A8B8124" w14:textId="77777777" w:rsidR="00A048DA" w:rsidRDefault="000515DD">
          <w:pPr>
            <w:pStyle w:val="Footer"/>
            <w:spacing w:after="0"/>
            <w:ind w:right="-908"/>
            <w:rPr>
              <w:rFonts w:ascii="Verdana" w:hAnsi="Verdana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>Document Owner: CEO,</w:t>
          </w:r>
          <w:r>
            <w:rPr>
              <w:rFonts w:ascii="Verdana" w:hAnsi="Verdana"/>
              <w:sz w:val="16"/>
              <w:szCs w:val="16"/>
            </w:rPr>
            <w:t>©Polytechnic Victoria Pty Ltd</w:t>
          </w:r>
        </w:p>
      </w:tc>
      <w:tc>
        <w:tcPr>
          <w:tcW w:w="2973" w:type="pct"/>
        </w:tcPr>
        <w:p w14:paraId="34E63552" w14:textId="77777777" w:rsidR="00A048DA" w:rsidRDefault="00A048DA">
          <w:pPr>
            <w:pStyle w:val="Footer"/>
            <w:spacing w:after="0"/>
            <w:jc w:val="right"/>
            <w:rPr>
              <w:rFonts w:ascii="Verdana" w:hAnsi="Verdana"/>
              <w:sz w:val="16"/>
              <w:szCs w:val="16"/>
            </w:rPr>
          </w:pPr>
        </w:p>
      </w:tc>
    </w:tr>
    <w:tr w:rsidR="00A048DA" w14:paraId="2749D8A5" w14:textId="77777777" w:rsidTr="00F35FC5">
      <w:trPr>
        <w:trHeight w:val="20"/>
      </w:trPr>
      <w:tc>
        <w:tcPr>
          <w:tcW w:w="2027" w:type="pct"/>
        </w:tcPr>
        <w:p w14:paraId="33B03052" w14:textId="77777777" w:rsidR="00F35FC5" w:rsidRPr="00F35FC5" w:rsidRDefault="000515DD">
          <w:pPr>
            <w:pStyle w:val="Footer"/>
            <w:spacing w:after="0"/>
            <w:ind w:right="-908"/>
            <w:rPr>
              <w:rFonts w:ascii="Verdana" w:hAnsi="Verdana" w:cs="Arial"/>
              <w:sz w:val="16"/>
              <w:szCs w:val="16"/>
            </w:rPr>
          </w:pPr>
          <w:r>
            <w:rPr>
              <w:rFonts w:ascii="Verdana" w:hAnsi="Verdana" w:cs="Arial"/>
              <w:sz w:val="16"/>
              <w:szCs w:val="16"/>
            </w:rPr>
            <w:t xml:space="preserve">TOID 45780 CRICOS Provider Number: 03969G                                         </w:t>
          </w:r>
        </w:p>
      </w:tc>
      <w:tc>
        <w:tcPr>
          <w:tcW w:w="2973" w:type="pct"/>
        </w:tcPr>
        <w:p w14:paraId="093A93EE" w14:textId="77777777" w:rsidR="00A048DA" w:rsidRDefault="00A048DA">
          <w:pPr>
            <w:pStyle w:val="Footer"/>
            <w:spacing w:after="0"/>
            <w:jc w:val="right"/>
            <w:rPr>
              <w:rFonts w:ascii="Verdana" w:hAnsi="Verdana"/>
              <w:sz w:val="16"/>
              <w:szCs w:val="16"/>
            </w:rPr>
          </w:pPr>
        </w:p>
      </w:tc>
    </w:tr>
    <w:tr w:rsidR="00A048DA" w14:paraId="31AFF99E" w14:textId="77777777" w:rsidTr="00F35FC5">
      <w:trPr>
        <w:trHeight w:val="20"/>
      </w:trPr>
      <w:tc>
        <w:tcPr>
          <w:tcW w:w="2027" w:type="pct"/>
        </w:tcPr>
        <w:p w14:paraId="5708FAD8" w14:textId="77777777" w:rsidR="00A048DA" w:rsidRDefault="00A048DA">
          <w:pPr>
            <w:pStyle w:val="Footer"/>
            <w:spacing w:after="0"/>
            <w:ind w:right="-908"/>
            <w:rPr>
              <w:rFonts w:ascii="Verdana" w:hAnsi="Verdana"/>
              <w:sz w:val="16"/>
              <w:szCs w:val="16"/>
            </w:rPr>
          </w:pPr>
        </w:p>
      </w:tc>
      <w:tc>
        <w:tcPr>
          <w:tcW w:w="2973" w:type="pct"/>
        </w:tcPr>
        <w:p w14:paraId="0E8C268F" w14:textId="77777777" w:rsidR="00A048DA" w:rsidRDefault="00A048DA">
          <w:pPr>
            <w:pStyle w:val="Footer"/>
            <w:spacing w:after="0"/>
            <w:jc w:val="right"/>
            <w:rPr>
              <w:rFonts w:ascii="Verdana" w:hAnsi="Verdana"/>
              <w:sz w:val="16"/>
              <w:szCs w:val="16"/>
            </w:rPr>
          </w:pPr>
        </w:p>
      </w:tc>
    </w:tr>
  </w:tbl>
  <w:p w14:paraId="4707E8AE" w14:textId="77777777" w:rsidR="00A048DA" w:rsidRDefault="000515DD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5136" behindDoc="0" locked="0" layoutInCell="1" allowOverlap="1" wp14:anchorId="779040B4" wp14:editId="740F21B0">
              <wp:simplePos x="0" y="0"/>
              <wp:positionH relativeFrom="margin">
                <wp:posOffset>-793115</wp:posOffset>
              </wp:positionH>
              <wp:positionV relativeFrom="paragraph">
                <wp:posOffset>-598805</wp:posOffset>
              </wp:positionV>
              <wp:extent cx="7451725" cy="21590"/>
              <wp:effectExtent l="0" t="0" r="0" b="0"/>
              <wp:wrapNone/>
              <wp:docPr id="2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1725" cy="2159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7B38AB"/>
                          </a:gs>
                          <a:gs pos="100000">
                            <a:srgbClr val="000000"/>
                          </a:gs>
                        </a:gsLst>
                        <a:lin ang="0" scaled="1"/>
                        <a:tileRect/>
                      </a:gradFill>
                      <a:ln w="12700" cap="flat" cmpd="sng">
                        <a:prstDash val="solid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ve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-62.45pt;margin-top:-47.15pt;width:586.75pt;height:1.7pt;z-index:251675136;mso-position-horizontal-relative:margin;v-text-anchor:top;mso-wrap-distance-left:9pt;mso-wrap-distance-top:0pt;mso-wrap-distance-right:9pt;mso-wrap-distance-bottom:0pt;" filled="t" fillcolor="#7B38AB" stroked="f">
              <v:fill opacity="65536f" color2="#FFFFFF" rotate="f" angle="90" colors="0f #7B38AB;65536f #000000" type="gradient"/>
              <w10:wrap xmlns:w10="urn:schemas-microsoft-com:office:word" anchorx="margin"/>
            </v:rect>
          </w:pict>
        </ve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038C5726" wp14:editId="39F80A2C">
              <wp:simplePos x="0" y="0"/>
              <wp:positionH relativeFrom="margin">
                <wp:posOffset>234315</wp:posOffset>
              </wp:positionH>
              <wp:positionV relativeFrom="paragraph">
                <wp:posOffset>1369695</wp:posOffset>
              </wp:positionV>
              <wp:extent cx="7451725" cy="21590"/>
              <wp:effectExtent l="0" t="0" r="0" b="0"/>
              <wp:wrapNone/>
              <wp:docPr id="3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1725" cy="2159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7B38AB"/>
                          </a:gs>
                          <a:gs pos="100000">
                            <a:srgbClr val="000000"/>
                          </a:gs>
                        </a:gsLst>
                        <a:lin ang="0" scaled="1"/>
                        <a:tileRect/>
                      </a:gradFill>
                      <a:ln w="12700" cap="flat" cmpd="sng">
                        <a:prstDash val="solid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ve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18.45pt;margin-top:107.85pt;width:586.75pt;height:1.7pt;z-index:251674112;mso-position-horizontal-relative:margin;v-text-anchor:top;mso-wrap-distance-left:9pt;mso-wrap-distance-top:0pt;mso-wrap-distance-right:9pt;mso-wrap-distance-bottom:0pt;" filled="t" fillcolor="#7B38AB" stroked="f">
              <v:fill opacity="65536f" color2="#FFFFFF" rotate="f" angle="90" colors="0f #7B38AB;65536f #000000" type="gradient"/>
              <w10:wrap xmlns:w10="urn:schemas-microsoft-com:office:word" anchorx="margin"/>
            </v:rect>
          </w:pict>
        </ve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7BAB0AC1" wp14:editId="6BC886F8">
              <wp:simplePos x="0" y="0"/>
              <wp:positionH relativeFrom="margin">
                <wp:posOffset>234315</wp:posOffset>
              </wp:positionH>
              <wp:positionV relativeFrom="paragraph">
                <wp:posOffset>1369695</wp:posOffset>
              </wp:positionV>
              <wp:extent cx="7451725" cy="21590"/>
              <wp:effectExtent l="0" t="0" r="0" b="0"/>
              <wp:wrapNone/>
              <wp:docPr id="4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1725" cy="2159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7B38AB"/>
                          </a:gs>
                          <a:gs pos="100000">
                            <a:srgbClr val="000000"/>
                          </a:gs>
                        </a:gsLst>
                        <a:lin ang="0" scaled="1"/>
                        <a:tileRect/>
                      </a:gradFill>
                      <a:ln w="12700" cap="flat" cmpd="sng">
                        <a:prstDash val="solid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ve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18.45pt;margin-top:107.85pt;width:586.75pt;height:1.7pt;z-index:251672064;mso-position-horizontal-relative:margin;v-text-anchor:top;mso-wrap-distance-left:9pt;mso-wrap-distance-top:0pt;mso-wrap-distance-right:9pt;mso-wrap-distance-bottom:0pt;" filled="t" fillcolor="#7B38AB" stroked="f">
              <v:fill opacity="65536f" color2="#FFFFFF" rotate="f" angle="90" colors="0f #7B38AB;65536f #000000" type="gradient"/>
              <w10:wrap xmlns:w10="urn:schemas-microsoft-com:office:word" anchorx="margin"/>
            </v:rect>
          </w:pict>
        </ve:Fallback>
      </mc:AlternateContent>
    </w:r>
  </w:p>
  <w:p w14:paraId="15764397" w14:textId="77777777" w:rsidR="00A048DA" w:rsidRDefault="00A048DA">
    <w:pPr>
      <w:pStyle w:val="Footer"/>
      <w:tabs>
        <w:tab w:val="left" w:pos="3150"/>
        <w:tab w:val="left" w:pos="3960"/>
        <w:tab w:val="center" w:pos="5040"/>
        <w:tab w:val="left" w:pos="5850"/>
      </w:tabs>
      <w:rPr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7EEDC8" w14:textId="77777777" w:rsidR="004F5815" w:rsidRDefault="004F5815">
      <w:pPr>
        <w:spacing w:after="0" w:line="240" w:lineRule="auto"/>
      </w:pPr>
      <w:r>
        <w:separator/>
      </w:r>
    </w:p>
  </w:footnote>
  <w:footnote w:type="continuationSeparator" w:id="0">
    <w:p w14:paraId="5BB433B1" w14:textId="77777777" w:rsidR="004F5815" w:rsidRDefault="004F58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B2B25" w14:textId="77777777" w:rsidR="00A048DA" w:rsidRDefault="000515DD">
    <w:pPr>
      <w:pStyle w:val="Header"/>
      <w:rPr>
        <w:noProof/>
      </w:rPr>
    </w:pPr>
    <w:r>
      <w:rPr>
        <w:rFonts w:cs="Arial"/>
        <w:sz w:val="16"/>
        <w:szCs w:val="16"/>
      </w:rPr>
      <w:t xml:space="preserve">            </w:t>
    </w:r>
  </w:p>
  <w:tbl>
    <w:tblPr>
      <w:tblW w:w="10670" w:type="dxa"/>
      <w:tblInd w:w="-342" w:type="dxa"/>
      <w:tblLook w:val="04A0" w:firstRow="1" w:lastRow="0" w:firstColumn="1" w:lastColumn="0" w:noHBand="0" w:noVBand="1"/>
    </w:tblPr>
    <w:tblGrid>
      <w:gridCol w:w="4561"/>
      <w:gridCol w:w="6109"/>
    </w:tblGrid>
    <w:tr w:rsidR="00A048DA" w14:paraId="2652A7E7" w14:textId="77777777">
      <w:trPr>
        <w:trHeight w:val="1003"/>
      </w:trPr>
      <w:tc>
        <w:tcPr>
          <w:tcW w:w="4561" w:type="dxa"/>
          <w:vAlign w:val="center"/>
        </w:tcPr>
        <w:p w14:paraId="0FE2DFB8" w14:textId="77777777" w:rsidR="00A048DA" w:rsidRDefault="000515DD">
          <w:pPr>
            <w:rPr>
              <w:sz w:val="18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67968" behindDoc="0" locked="0" layoutInCell="1" allowOverlap="1" wp14:anchorId="707A3443" wp14:editId="1B33EEC5">
                <wp:simplePos x="0" y="0"/>
                <wp:positionH relativeFrom="column">
                  <wp:posOffset>-1923415</wp:posOffset>
                </wp:positionH>
                <wp:positionV relativeFrom="paragraph">
                  <wp:posOffset>-6350</wp:posOffset>
                </wp:positionV>
                <wp:extent cx="1800225" cy="643255"/>
                <wp:effectExtent l="19050" t="0" r="9525" b="0"/>
                <wp:wrapSquare wrapText="bothSides"/>
                <wp:docPr id="5" name="Picture 9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643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109" w:type="dxa"/>
        </w:tcPr>
        <w:p w14:paraId="0DAD4EF1" w14:textId="77777777" w:rsidR="00A048DA" w:rsidRDefault="000515DD">
          <w:pPr>
            <w:jc w:val="right"/>
            <w:rPr>
              <w:rFonts w:ascii="Verdana" w:hAnsi="Verdana" w:cs="Arial"/>
              <w:color w:val="7B38AB"/>
              <w:sz w:val="20"/>
              <w:szCs w:val="20"/>
            </w:rPr>
          </w:pPr>
          <w:r>
            <w:rPr>
              <w:rFonts w:ascii="Verdana" w:hAnsi="Verdana" w:cs="Arial"/>
              <w:color w:val="7B38AB"/>
              <w:sz w:val="20"/>
              <w:szCs w:val="20"/>
            </w:rPr>
            <w:t>12.1 Credit Transfer Form</w:t>
          </w:r>
        </w:p>
        <w:p w14:paraId="4CBA36C3" w14:textId="77777777" w:rsidR="00F31DAC" w:rsidRPr="00F31DAC" w:rsidRDefault="00F31DAC" w:rsidP="00F31DAC">
          <w:pPr>
            <w:jc w:val="right"/>
            <w:rPr>
              <w:rFonts w:ascii="Verdana" w:hAnsi="Verdana" w:cs="Arial"/>
              <w:sz w:val="16"/>
              <w:szCs w:val="20"/>
            </w:rPr>
          </w:pPr>
          <w:r w:rsidRPr="00F31DAC">
            <w:rPr>
              <w:rFonts w:ascii="Verdana" w:hAnsi="Verdana" w:cs="Arial"/>
              <w:sz w:val="16"/>
              <w:szCs w:val="20"/>
            </w:rPr>
            <w:t>147 Islington St Collingwood VIC 3066</w:t>
          </w:r>
        </w:p>
        <w:p w14:paraId="591DAE86" w14:textId="62BD2B69" w:rsidR="0017662B" w:rsidRDefault="0017662B" w:rsidP="00F31DAC">
          <w:pPr>
            <w:jc w:val="right"/>
            <w:rPr>
              <w:rFonts w:ascii="Verdana" w:hAnsi="Verdana" w:cs="Arial"/>
              <w:sz w:val="16"/>
              <w:szCs w:val="20"/>
            </w:rPr>
          </w:pPr>
          <w:r w:rsidRPr="0017662B">
            <w:rPr>
              <w:rFonts w:ascii="Verdana" w:hAnsi="Verdana" w:cs="Arial"/>
              <w:sz w:val="16"/>
              <w:szCs w:val="20"/>
            </w:rPr>
            <w:t>103-105 Evans St,</w:t>
          </w:r>
          <w:r>
            <w:rPr>
              <w:rFonts w:ascii="Verdana" w:hAnsi="Verdana" w:cs="Arial"/>
              <w:sz w:val="16"/>
              <w:szCs w:val="20"/>
            </w:rPr>
            <w:t xml:space="preserve"> </w:t>
          </w:r>
          <w:r w:rsidRPr="0017662B">
            <w:rPr>
              <w:rFonts w:ascii="Verdana" w:hAnsi="Verdana" w:cs="Arial"/>
              <w:sz w:val="16"/>
              <w:szCs w:val="20"/>
            </w:rPr>
            <w:t>Brunswick VIC 3056</w:t>
          </w:r>
        </w:p>
        <w:p w14:paraId="39C93969" w14:textId="6E1FE83F" w:rsidR="00A048DA" w:rsidRDefault="00F31DAC" w:rsidP="00F31DAC">
          <w:pPr>
            <w:jc w:val="right"/>
            <w:rPr>
              <w:rFonts w:ascii="Verdana" w:hAnsi="Verdana" w:cs="Arial"/>
              <w:sz w:val="16"/>
              <w:szCs w:val="20"/>
            </w:rPr>
          </w:pPr>
          <w:r w:rsidRPr="00F31DAC">
            <w:rPr>
              <w:rFonts w:ascii="Verdana" w:hAnsi="Verdana" w:cs="Arial"/>
              <w:sz w:val="16"/>
              <w:szCs w:val="20"/>
            </w:rPr>
            <w:t>+61(3)96547395</w:t>
          </w:r>
        </w:p>
        <w:p w14:paraId="77AC4151" w14:textId="77777777" w:rsidR="00A048DA" w:rsidRDefault="000515DD">
          <w:pPr>
            <w:ind w:left="-114"/>
            <w:jc w:val="right"/>
            <w:rPr>
              <w:rFonts w:ascii="Verdana" w:hAnsi="Verdana" w:cs="Arial"/>
              <w:color w:val="00B0F0"/>
              <w:sz w:val="16"/>
              <w:szCs w:val="20"/>
            </w:rPr>
          </w:pPr>
          <w:r>
            <w:rPr>
              <w:rStyle w:val="Hyperlink"/>
              <w:rFonts w:ascii="Verdana" w:hAnsi="Verdana"/>
              <w:sz w:val="16"/>
              <w:szCs w:val="16"/>
            </w:rPr>
            <w:t>www.pv.edu.au</w:t>
          </w:r>
          <w:r>
            <w:rPr>
              <w:rFonts w:ascii="Verdana" w:hAnsi="Verdana" w:cs="Arial"/>
              <w:sz w:val="8"/>
              <w:szCs w:val="12"/>
            </w:rPr>
            <w:t xml:space="preserve"> </w:t>
          </w:r>
          <w:r>
            <w:rPr>
              <w:rFonts w:ascii="Verdana" w:hAnsi="Verdana" w:cs="Arial"/>
              <w:sz w:val="16"/>
              <w:szCs w:val="20"/>
            </w:rPr>
            <w:t xml:space="preserve">| email: </w:t>
          </w:r>
          <w:hyperlink r:id="rId2" w:history="1">
            <w:r>
              <w:rPr>
                <w:rStyle w:val="Hyperlink"/>
                <w:rFonts w:ascii="Verdana" w:hAnsi="Verdana" w:cs="Arial"/>
                <w:sz w:val="16"/>
                <w:szCs w:val="20"/>
              </w:rPr>
              <w:t>info@pv.edu.au</w:t>
            </w:r>
          </w:hyperlink>
        </w:p>
      </w:tc>
    </w:tr>
  </w:tbl>
  <w:p w14:paraId="4C001CEA" w14:textId="77777777" w:rsidR="00A048DA" w:rsidRDefault="00A048DA">
    <w:pPr>
      <w:pStyle w:val="Header"/>
    </w:pPr>
  </w:p>
  <w:p w14:paraId="3B62083D" w14:textId="77777777" w:rsidR="00A048DA" w:rsidRDefault="000515DD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325BBBEE" wp14:editId="0445746E">
              <wp:simplePos x="0" y="0"/>
              <wp:positionH relativeFrom="margin">
                <wp:posOffset>-753110</wp:posOffset>
              </wp:positionH>
              <wp:positionV relativeFrom="paragraph">
                <wp:posOffset>291465</wp:posOffset>
              </wp:positionV>
              <wp:extent cx="7451725" cy="21590"/>
              <wp:effectExtent l="0" t="0" r="0" b="0"/>
              <wp:wrapNone/>
              <wp:docPr id="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51725" cy="21590"/>
                      </a:xfrm>
                      <a:prstGeom prst="rect">
                        <a:avLst/>
                      </a:prstGeom>
                      <a:gradFill rotWithShape="0">
                        <a:gsLst>
                          <a:gs pos="0">
                            <a:srgbClr val="7B38AB"/>
                          </a:gs>
                          <a:gs pos="100000">
                            <a:srgbClr val="000000"/>
                          </a:gs>
                        </a:gsLst>
                        <a:lin ang="0" scaled="1"/>
                        <a:tileRect/>
                      </a:gradFill>
                      <a:ln w="12700" cap="flat" cmpd="sng">
                        <a:prstDash val="solid"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ve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-59.3pt;margin-top:22.95pt;width:586.75pt;height:1.7pt;z-index:251670016;mso-position-horizontal-relative:margin;v-text-anchor:top;mso-wrap-distance-left:9pt;mso-wrap-distance-top:0pt;mso-wrap-distance-right:9pt;mso-wrap-distance-bottom:0pt;" filled="t" fillcolor="#7B38AB" stroked="f">
              <v:fill opacity="65536f" color2="#FFFFFF" rotate="f" angle="90" colors="0f #7B38AB;65536f #000000" type="gradient"/>
              <w10:wrap xmlns:w10="urn:schemas-microsoft-com:office:word" anchorx="margin"/>
            </v:rect>
          </w:pict>
        </ve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16662"/>
    <w:multiLevelType w:val="multilevel"/>
    <w:tmpl w:val="E06E6E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57F10"/>
    <w:multiLevelType w:val="multilevel"/>
    <w:tmpl w:val="4D8A1DB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92117AA"/>
    <w:multiLevelType w:val="multilevel"/>
    <w:tmpl w:val="ED06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5336384">
    <w:abstractNumId w:val="0"/>
  </w:num>
  <w:num w:numId="2" w16cid:durableId="1458181426">
    <w:abstractNumId w:val="1"/>
  </w:num>
  <w:num w:numId="3" w16cid:durableId="95634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l6Jorlz+GkZUlonEpTLIw4gIalC1fIajdDOmKKofsYRh5YQh966Th/laSjb1o6oWOwMWfya0ZjLyA6sdmyf/wg==" w:salt="4IrrvTTjFHcUw+fq1F2tLQ=="/>
  <w:defaultTabStop w:val="720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8DA"/>
    <w:rsid w:val="000515DD"/>
    <w:rsid w:val="0017662B"/>
    <w:rsid w:val="001E1BF0"/>
    <w:rsid w:val="003449F7"/>
    <w:rsid w:val="004F5815"/>
    <w:rsid w:val="00514678"/>
    <w:rsid w:val="007A4B4B"/>
    <w:rsid w:val="007E3834"/>
    <w:rsid w:val="00806AE8"/>
    <w:rsid w:val="0097446E"/>
    <w:rsid w:val="00A048DA"/>
    <w:rsid w:val="00AA70BA"/>
    <w:rsid w:val="00C24A13"/>
    <w:rsid w:val="00CF7956"/>
    <w:rsid w:val="00D114AF"/>
    <w:rsid w:val="00F31DAC"/>
    <w:rsid w:val="00F3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DB6E23"/>
  <w15:docId w15:val="{B44B7C7C-1D5D-456F-A335-1A651DFA5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rFonts w:ascii="Times New Roman" w:hAnsi="Times New Roman"/>
      <w:b/>
      <w:sz w:val="4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Pr>
      <w:b/>
      <w:sz w:val="48"/>
    </w:rPr>
  </w:style>
  <w:style w:type="paragraph" w:styleId="BalloonText">
    <w:name w:val="Balloon Text"/>
    <w:basedOn w:val="Normal"/>
    <w:link w:val="BalloonTextChar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  <w:lang w:val="en-A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v.edu.au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Downloads\12.1%20Credit%20Transfer%20Form%20-%20PV%20-%20tested%20-%20Cop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9D61A-D08F-4359-B0F8-EF452B986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12.1 Credit Transfer Form - PV - tested - Copy.dot</Template>
  <TotalTime>3</TotalTime>
  <Pages>2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AGENT APPLICATION FORM</vt:lpstr>
    </vt:vector>
  </TitlesOfParts>
  <Company>Hewlett-Packard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AGENT APPLICATION FORM</dc:title>
  <dc:creator>Isha Sharma Marwaha</dc:creator>
  <cp:lastModifiedBy>PV</cp:lastModifiedBy>
  <cp:revision>3</cp:revision>
  <cp:lastPrinted>2010-03-23T13:09:00Z</cp:lastPrinted>
  <dcterms:created xsi:type="dcterms:W3CDTF">2024-07-15T06:01:00Z</dcterms:created>
  <dcterms:modified xsi:type="dcterms:W3CDTF">2024-07-15T06:05:00Z</dcterms:modified>
</cp:coreProperties>
</file>