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171" w:tblpY="240"/>
        <w:tblW w:w="1034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413"/>
        <w:gridCol w:w="3657"/>
        <w:gridCol w:w="544"/>
        <w:gridCol w:w="298"/>
        <w:gridCol w:w="1006"/>
        <w:gridCol w:w="3430"/>
      </w:tblGrid>
      <w:tr w:rsidR="005C36C6" w14:paraId="48BFCAF8" w14:textId="77777777" w:rsidTr="00E80A2D">
        <w:trPr>
          <w:trHeight w:val="345"/>
        </w:trPr>
        <w:tc>
          <w:tcPr>
            <w:tcW w:w="5912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DBDB"/>
            <w:vAlign w:val="center"/>
            <w:hideMark/>
          </w:tcPr>
          <w:p w14:paraId="16977013" w14:textId="77777777" w:rsidR="005C36C6" w:rsidRDefault="005C36C6" w:rsidP="00E80A2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Student | Agent Details:</w:t>
            </w:r>
          </w:p>
        </w:tc>
        <w:tc>
          <w:tcPr>
            <w:tcW w:w="10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AB355C7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</w:p>
        </w:tc>
        <w:tc>
          <w:tcPr>
            <w:tcW w:w="34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5CEE9B11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C36C6" w14:paraId="2FFAB017" w14:textId="77777777" w:rsidTr="00E80A2D">
        <w:trPr>
          <w:trHeight w:val="372"/>
        </w:trPr>
        <w:tc>
          <w:tcPr>
            <w:tcW w:w="14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0DA663D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</w:p>
        </w:tc>
        <w:bookmarkStart w:id="1" w:name="Text2"/>
        <w:tc>
          <w:tcPr>
            <w:tcW w:w="8935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5590D2FA" w14:textId="77777777" w:rsidR="005C36C6" w:rsidRDefault="005C36C6" w:rsidP="00E80A2D">
            <w:pPr>
              <w:rPr>
                <w:rFonts w:ascii="Calibri" w:hAnsi="Calibri" w:cs="Calibri"/>
                <w:b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C36C6" w14:paraId="32319608" w14:textId="77777777" w:rsidTr="00E80A2D">
        <w:trPr>
          <w:trHeight w:val="372"/>
        </w:trPr>
        <w:tc>
          <w:tcPr>
            <w:tcW w:w="14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F423D8B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Student ID:</w:t>
            </w:r>
          </w:p>
        </w:tc>
        <w:bookmarkStart w:id="2" w:name="Text3"/>
        <w:tc>
          <w:tcPr>
            <w:tcW w:w="36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B3FD981" w14:textId="77777777" w:rsidR="005C36C6" w:rsidRDefault="005C36C6" w:rsidP="00E80A2D">
            <w:pPr>
              <w:rPr>
                <w:rFonts w:ascii="Calibri" w:hAnsi="Calibri" w:cs="Calibri"/>
                <w:b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848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B882C2B" w14:textId="77777777" w:rsidR="005C36C6" w:rsidRDefault="005C36C6" w:rsidP="00E80A2D">
            <w:pPr>
              <w:rPr>
                <w:rFonts w:ascii="Calibri" w:hAnsi="Calibri" w:cs="Calibri"/>
                <w:color w:val="D9D9D9"/>
              </w:rPr>
            </w:pPr>
            <w:r>
              <w:rPr>
                <w:rFonts w:ascii="Calibri" w:hAnsi="Calibri" w:cs="Calibri"/>
              </w:rPr>
              <w:t>Date of Birth:</w:t>
            </w:r>
          </w:p>
        </w:tc>
        <w:bookmarkStart w:id="3" w:name="Text4"/>
        <w:tc>
          <w:tcPr>
            <w:tcW w:w="34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2131C4E" w14:textId="043E2716" w:rsidR="005C36C6" w:rsidRDefault="005C36C6" w:rsidP="00E80A2D">
            <w:pPr>
              <w:rPr>
                <w:rFonts w:ascii="Calibri" w:hAnsi="Calibri" w:cs="Calibri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fldChar w:fldCharType="separate"/>
            </w:r>
            <w:r w:rsidR="006C3231">
              <w:t> </w:t>
            </w:r>
            <w:r w:rsidR="006C3231">
              <w:t> </w:t>
            </w:r>
            <w:r w:rsidR="006C3231">
              <w:t> </w:t>
            </w:r>
            <w:r w:rsidR="006C3231">
              <w:t> </w:t>
            </w:r>
            <w:r w:rsidR="006C3231">
              <w:t> </w:t>
            </w:r>
            <w:r>
              <w:fldChar w:fldCharType="end"/>
            </w:r>
            <w:bookmarkEnd w:id="3"/>
          </w:p>
        </w:tc>
      </w:tr>
      <w:tr w:rsidR="005C36C6" w14:paraId="37EC77CB" w14:textId="77777777" w:rsidTr="00E80A2D">
        <w:trPr>
          <w:trHeight w:val="372"/>
        </w:trPr>
        <w:tc>
          <w:tcPr>
            <w:tcW w:w="14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3558581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Start Date: </w:t>
            </w:r>
          </w:p>
        </w:tc>
        <w:bookmarkStart w:id="4" w:name="Text5"/>
        <w:tc>
          <w:tcPr>
            <w:tcW w:w="420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2EF731D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72003CA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Country:</w:t>
            </w:r>
          </w:p>
        </w:tc>
        <w:bookmarkStart w:id="5" w:name="Text6"/>
        <w:tc>
          <w:tcPr>
            <w:tcW w:w="34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523E37B8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C36C6" w14:paraId="0D20559E" w14:textId="77777777" w:rsidTr="00E80A2D">
        <w:trPr>
          <w:trHeight w:val="372"/>
        </w:trPr>
        <w:tc>
          <w:tcPr>
            <w:tcW w:w="14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5BC7A72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Agent:</w:t>
            </w:r>
          </w:p>
        </w:tc>
        <w:bookmarkStart w:id="6" w:name="Text7"/>
        <w:tc>
          <w:tcPr>
            <w:tcW w:w="8935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AB216C5" w14:textId="77777777" w:rsidR="005C36C6" w:rsidRDefault="005C36C6" w:rsidP="00E80A2D">
            <w:pPr>
              <w:rPr>
                <w:rFonts w:ascii="Calibri" w:hAnsi="Calibri" w:cs="Calibri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2C813DE8" w14:textId="77777777" w:rsidR="00BE5152" w:rsidRDefault="00BE5152" w:rsidP="00327217"/>
    <w:tbl>
      <w:tblPr>
        <w:tblW w:w="10490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67"/>
        <w:gridCol w:w="2268"/>
        <w:gridCol w:w="7655"/>
      </w:tblGrid>
      <w:tr w:rsidR="005C36C6" w14:paraId="667FB98B" w14:textId="77777777" w:rsidTr="006F2CE5">
        <w:trPr>
          <w:trHeight w:val="397"/>
        </w:trPr>
        <w:tc>
          <w:tcPr>
            <w:tcW w:w="104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DBDB"/>
            <w:vAlign w:val="center"/>
            <w:hideMark/>
          </w:tcPr>
          <w:p w14:paraId="7530A6E6" w14:textId="77777777" w:rsidR="005C36C6" w:rsidRDefault="005C36C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Refund:  Please tick one (supporting documentation must be provided)</w:t>
            </w:r>
          </w:p>
        </w:tc>
      </w:tr>
      <w:tr w:rsidR="005C36C6" w14:paraId="267A9757" w14:textId="77777777" w:rsidTr="006F2CE5">
        <w:trPr>
          <w:trHeight w:val="397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FDEA3A" w14:textId="558FEE1F" w:rsidR="005C36C6" w:rsidRDefault="006F2CE5" w:rsidP="006F2CE5">
            <w:pPr>
              <w:rPr>
                <w:rFonts w:ascii="Calibri" w:hAnsi="Calibri" w:cs="Calibri"/>
                <w:color w:val="F2F2F2"/>
              </w:rPr>
            </w:pPr>
            <w:r w:rsidRPr="006F2CE5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Pr="006F2CE5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6F2CE5">
              <w:rPr>
                <w:rFonts w:ascii="Calibri" w:hAnsi="Calibri" w:cs="Calibri"/>
              </w:rPr>
              <w:fldChar w:fldCharType="end"/>
            </w:r>
            <w:bookmarkEnd w:id="7"/>
          </w:p>
        </w:tc>
        <w:tc>
          <w:tcPr>
            <w:tcW w:w="99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40FA004" w14:textId="77777777" w:rsidR="005C36C6" w:rsidRDefault="005C36C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Visa not granted (confirmation from Department of Home Affairs required)</w:t>
            </w:r>
          </w:p>
        </w:tc>
      </w:tr>
      <w:tr w:rsidR="006F2CE5" w14:paraId="768E9F03" w14:textId="77777777" w:rsidTr="006F2CE5">
        <w:trPr>
          <w:trHeight w:val="397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80CAEEF" w14:textId="1F03E00A" w:rsidR="006F2CE5" w:rsidRDefault="006F2CE5" w:rsidP="006F2CE5">
            <w:pPr>
              <w:rPr>
                <w:rFonts w:ascii="Calibri" w:hAnsi="Calibri" w:cs="Calibri"/>
                <w:color w:val="F2F2F2"/>
              </w:rPr>
            </w:pPr>
            <w:r w:rsidRPr="00BA16A1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6A1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BA16A1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9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99FE7DC" w14:textId="77777777" w:rsidR="006F2CE5" w:rsidRDefault="006F2CE5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Withdrawal from All Studies (copy attached)</w:t>
            </w:r>
          </w:p>
        </w:tc>
      </w:tr>
      <w:tr w:rsidR="006F2CE5" w14:paraId="45D2C2C8" w14:textId="77777777" w:rsidTr="006F2CE5">
        <w:trPr>
          <w:trHeight w:val="397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7729DA" w14:textId="72B6A085" w:rsidR="006F2CE5" w:rsidRDefault="006F2CE5" w:rsidP="006F2CE5">
            <w:pPr>
              <w:rPr>
                <w:rFonts w:ascii="Calibri" w:hAnsi="Calibri" w:cs="Calibri"/>
                <w:color w:val="F2F2F2"/>
              </w:rPr>
            </w:pPr>
            <w:r w:rsidRPr="00BA16A1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6A1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BA16A1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9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E8D8275" w14:textId="77777777" w:rsidR="006F2CE5" w:rsidRDefault="006F2CE5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Leave from Studies (copy attached)</w:t>
            </w:r>
          </w:p>
        </w:tc>
      </w:tr>
      <w:tr w:rsidR="006F2CE5" w14:paraId="55E3C156" w14:textId="77777777" w:rsidTr="006F2CE5">
        <w:trPr>
          <w:trHeight w:val="397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1874B4C" w14:textId="6338F3B1" w:rsidR="006F2CE5" w:rsidRDefault="006F2CE5" w:rsidP="006F2CE5">
            <w:pPr>
              <w:rPr>
                <w:rFonts w:ascii="Calibri" w:hAnsi="Calibri" w:cs="Calibri"/>
                <w:color w:val="F2F2F2"/>
              </w:rPr>
            </w:pPr>
            <w:r w:rsidRPr="00BA16A1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6A1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BA16A1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923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E6077E0" w14:textId="77777777" w:rsidR="006F2CE5" w:rsidRDefault="006F2CE5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Transfer to Another Institution (copy of new Offer Letter required)</w:t>
            </w:r>
          </w:p>
        </w:tc>
      </w:tr>
      <w:tr w:rsidR="006F2CE5" w14:paraId="442BFE61" w14:textId="77777777" w:rsidTr="006F2CE5">
        <w:trPr>
          <w:trHeight w:val="397"/>
        </w:trPr>
        <w:tc>
          <w:tcPr>
            <w:tcW w:w="5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D7CEEEA" w14:textId="1AE9C45D" w:rsidR="006F2CE5" w:rsidRDefault="006F2CE5" w:rsidP="006F2CE5">
            <w:pPr>
              <w:rPr>
                <w:rFonts w:ascii="Calibri" w:hAnsi="Calibri" w:cs="Calibri"/>
                <w:color w:val="F2F2F2"/>
              </w:rPr>
            </w:pPr>
            <w:r w:rsidRPr="00BA16A1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6A1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BA16A1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5CE64559" w14:textId="77777777" w:rsidR="006F2CE5" w:rsidRDefault="006F2CE5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Other Comments: </w:t>
            </w:r>
          </w:p>
        </w:tc>
        <w:tc>
          <w:tcPr>
            <w:tcW w:w="7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8FF45F8" w14:textId="77777777" w:rsidR="006F2CE5" w:rsidRDefault="006F2CE5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66CAAD6C" w14:textId="77777777" w:rsidR="005C36C6" w:rsidRDefault="005C36C6" w:rsidP="005C36C6">
      <w:pPr>
        <w:rPr>
          <w:sz w:val="36"/>
        </w:rPr>
      </w:pPr>
    </w:p>
    <w:tbl>
      <w:tblPr>
        <w:tblpPr w:leftFromText="180" w:rightFromText="180" w:vertAnchor="text" w:horzAnchor="margin" w:tblpX="108" w:tblpY="-15"/>
        <w:tblW w:w="10456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555"/>
        <w:gridCol w:w="2381"/>
        <w:gridCol w:w="595"/>
        <w:gridCol w:w="1956"/>
        <w:gridCol w:w="1021"/>
        <w:gridCol w:w="2948"/>
      </w:tblGrid>
      <w:tr w:rsidR="005C36C6" w14:paraId="2FA70F3D" w14:textId="77777777" w:rsidTr="006F2CE5">
        <w:trPr>
          <w:trHeight w:val="260"/>
        </w:trPr>
        <w:tc>
          <w:tcPr>
            <w:tcW w:w="10456" w:type="dxa"/>
            <w:gridSpan w:val="6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DBDB"/>
            <w:vAlign w:val="center"/>
            <w:hideMark/>
          </w:tcPr>
          <w:p w14:paraId="086BEE71" w14:textId="77777777" w:rsidR="005C36C6" w:rsidRDefault="005C36C6" w:rsidP="006F2CE5">
            <w:pPr>
              <w:rPr>
                <w:rFonts w:ascii="Calibri" w:hAnsi="Calibri" w:cs="Calibri"/>
                <w:i/>
                <w:noProof/>
                <w:lang w:eastAsia="zh-CN"/>
              </w:rPr>
            </w:pPr>
            <w:r>
              <w:rPr>
                <w:rFonts w:ascii="Calibri" w:hAnsi="Calibri" w:cs="Calibri"/>
                <w:noProof/>
                <w:lang w:eastAsia="zh-CN"/>
              </w:rPr>
              <w:t xml:space="preserve">Refund Payment Details: </w:t>
            </w:r>
            <w:r>
              <w:rPr>
                <w:rFonts w:ascii="Calibri" w:hAnsi="Calibri" w:cs="Calibri"/>
              </w:rPr>
              <w:t xml:space="preserve"> Electronic Transfer</w:t>
            </w:r>
          </w:p>
        </w:tc>
      </w:tr>
      <w:tr w:rsidR="005C36C6" w14:paraId="41E85518" w14:textId="77777777" w:rsidTr="006F2CE5">
        <w:trPr>
          <w:trHeight w:val="413"/>
        </w:trPr>
        <w:tc>
          <w:tcPr>
            <w:tcW w:w="15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70054C1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Bank Name:</w:t>
            </w:r>
          </w:p>
        </w:tc>
        <w:tc>
          <w:tcPr>
            <w:tcW w:w="8901" w:type="dxa"/>
            <w:gridSpan w:val="5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2C02F6E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5C36C6" w14:paraId="75C2CA65" w14:textId="77777777" w:rsidTr="008D3C2C">
        <w:trPr>
          <w:trHeight w:val="413"/>
        </w:trPr>
        <w:tc>
          <w:tcPr>
            <w:tcW w:w="15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9155429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BSB: </w:t>
            </w:r>
          </w:p>
        </w:tc>
        <w:tc>
          <w:tcPr>
            <w:tcW w:w="297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24A6597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9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B280A47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Account Number:</w:t>
            </w:r>
          </w:p>
        </w:tc>
        <w:tc>
          <w:tcPr>
            <w:tcW w:w="39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5A1F1704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5C36C6" w14:paraId="201FFB86" w14:textId="77777777" w:rsidTr="008D3C2C">
        <w:trPr>
          <w:trHeight w:val="413"/>
        </w:trPr>
        <w:tc>
          <w:tcPr>
            <w:tcW w:w="15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CDB6BA4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</w:p>
        </w:tc>
        <w:tc>
          <w:tcPr>
            <w:tcW w:w="5953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8BD6299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47C5043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BFBFBF"/>
              </w:rPr>
              <w:t>&lt;&lt; if other than a student</w:t>
            </w:r>
          </w:p>
        </w:tc>
      </w:tr>
      <w:tr w:rsidR="005C36C6" w14:paraId="2BFB9C91" w14:textId="77777777" w:rsidTr="006F2CE5">
        <w:trPr>
          <w:trHeight w:val="413"/>
        </w:trPr>
        <w:tc>
          <w:tcPr>
            <w:tcW w:w="15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6010DB6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Swift Code:</w:t>
            </w:r>
          </w:p>
        </w:tc>
        <w:tc>
          <w:tcPr>
            <w:tcW w:w="23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177C446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6520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AB1A45F" w14:textId="1A999AEF" w:rsidR="005C36C6" w:rsidRDefault="005C36C6" w:rsidP="006F2CE5">
            <w:pPr>
              <w:rPr>
                <w:rFonts w:ascii="Calibri" w:hAnsi="Calibri" w:cs="Calibri"/>
                <w:color w:val="BFBFBF"/>
              </w:rPr>
            </w:pPr>
            <w:r>
              <w:rPr>
                <w:rFonts w:ascii="Calibri" w:hAnsi="Calibri" w:cs="Calibri"/>
                <w:color w:val="BFBFBF"/>
              </w:rPr>
              <w:t>Any Other Details:</w:t>
            </w:r>
            <w:r w:rsidR="006F2CE5">
              <w:rPr>
                <w:rFonts w:ascii="Calibri" w:hAnsi="Calibri" w:cs="Calibri"/>
                <w:color w:val="BFBFBF"/>
              </w:rPr>
              <w:t xml:space="preserve"> </w:t>
            </w:r>
            <w:r w:rsidR="006F2CE5" w:rsidRPr="006F2CE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2CE5" w:rsidRPr="006F2CE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6F2CE5" w:rsidRPr="006F2CE5">
              <w:rPr>
                <w:rFonts w:ascii="Calibri" w:hAnsi="Calibri" w:cs="Calibri"/>
                <w:sz w:val="20"/>
                <w:szCs w:val="20"/>
              </w:rPr>
            </w:r>
            <w:r w:rsidR="006F2CE5" w:rsidRPr="006F2CE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sz w:val="20"/>
                <w:szCs w:val="20"/>
              </w:rPr>
              <w:fldChar w:fldCharType="end"/>
            </w:r>
          </w:p>
        </w:tc>
      </w:tr>
    </w:tbl>
    <w:p w14:paraId="6EB22829" w14:textId="77777777" w:rsidR="005C36C6" w:rsidRDefault="005C36C6" w:rsidP="005C36C6">
      <w:pPr>
        <w:rPr>
          <w:vanish/>
        </w:rPr>
      </w:pPr>
    </w:p>
    <w:tbl>
      <w:tblPr>
        <w:tblpPr w:leftFromText="180" w:rightFromText="180" w:vertAnchor="text" w:horzAnchor="margin" w:tblpX="108" w:tblpY="29"/>
        <w:tblW w:w="10456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696"/>
        <w:gridCol w:w="2464"/>
        <w:gridCol w:w="6296"/>
      </w:tblGrid>
      <w:tr w:rsidR="005C36C6" w14:paraId="10823A21" w14:textId="77777777" w:rsidTr="006F2CE5">
        <w:trPr>
          <w:trHeight w:val="414"/>
        </w:trPr>
        <w:tc>
          <w:tcPr>
            <w:tcW w:w="1045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DBDB"/>
            <w:vAlign w:val="center"/>
            <w:hideMark/>
          </w:tcPr>
          <w:p w14:paraId="43BBA3A8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Cs w:val="20"/>
              </w:rPr>
              <w:t>Course Details | Payment Details |</w:t>
            </w:r>
          </w:p>
        </w:tc>
      </w:tr>
      <w:tr w:rsidR="005C36C6" w14:paraId="36F3FEE5" w14:textId="77777777" w:rsidTr="006F2CE5">
        <w:trPr>
          <w:trHeight w:val="414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EFCAC26" w14:textId="77777777" w:rsidR="005C36C6" w:rsidRDefault="005C36C6" w:rsidP="006F2CE5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Course (1)</w:t>
            </w:r>
          </w:p>
        </w:tc>
        <w:tc>
          <w:tcPr>
            <w:tcW w:w="87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E65156E" w14:textId="446E4A6C" w:rsidR="005C36C6" w:rsidRDefault="006F2CE5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4" w:name="Text2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4"/>
          </w:p>
        </w:tc>
      </w:tr>
      <w:tr w:rsidR="005C36C6" w14:paraId="5B307564" w14:textId="77777777" w:rsidTr="006F2CE5">
        <w:trPr>
          <w:trHeight w:val="414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9865A41" w14:textId="77777777" w:rsidR="005C36C6" w:rsidRDefault="005C36C6" w:rsidP="006F2CE5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Course (2)</w:t>
            </w:r>
          </w:p>
        </w:tc>
        <w:tc>
          <w:tcPr>
            <w:tcW w:w="87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24138E5" w14:textId="253501AA" w:rsidR="005C36C6" w:rsidRDefault="006F2CE5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5C36C6" w14:paraId="0BD505EE" w14:textId="77777777" w:rsidTr="006F2CE5">
        <w:trPr>
          <w:trHeight w:val="414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D14731D" w14:textId="77777777" w:rsidR="005C36C6" w:rsidRDefault="005C36C6" w:rsidP="006F2CE5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Course (3)</w:t>
            </w:r>
          </w:p>
        </w:tc>
        <w:tc>
          <w:tcPr>
            <w:tcW w:w="87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4910E0E" w14:textId="7D8D8B6E" w:rsidR="005C36C6" w:rsidRDefault="006F2CE5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5C36C6" w14:paraId="42D64C6D" w14:textId="77777777" w:rsidTr="006F2CE5">
        <w:trPr>
          <w:trHeight w:val="414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65142F2" w14:textId="77777777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Amount Paid:</w:t>
            </w:r>
          </w:p>
        </w:tc>
        <w:tc>
          <w:tcPr>
            <w:tcW w:w="24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681FC54" w14:textId="3A2AEF66" w:rsidR="005C36C6" w:rsidRDefault="006F2CE5" w:rsidP="006F2CE5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62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3BA081E" w14:textId="1C2F0063" w:rsidR="005C36C6" w:rsidRDefault="006F2CE5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5C36C6" w14:paraId="2EC75115" w14:textId="77777777" w:rsidTr="006F2CE5">
        <w:trPr>
          <w:trHeight w:val="414"/>
        </w:trPr>
        <w:tc>
          <w:tcPr>
            <w:tcW w:w="1045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23ED03C" w14:textId="4EAFF950" w:rsidR="005C36C6" w:rsidRDefault="005C36C6" w:rsidP="006F2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Comments:</w:t>
            </w:r>
            <w:r w:rsidR="006F2CE5">
              <w:rPr>
                <w:rFonts w:ascii="Calibri" w:hAnsi="Calibri" w:cs="Calibri"/>
              </w:rPr>
              <w:t xml:space="preserve"> </w:t>
            </w:r>
            <w:r w:rsidR="006F2CE5" w:rsidRPr="006F2CE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F2CE5" w:rsidRPr="006F2CE5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6F2CE5" w:rsidRPr="006F2CE5">
              <w:rPr>
                <w:rFonts w:ascii="Calibri" w:hAnsi="Calibri" w:cs="Calibri"/>
                <w:sz w:val="20"/>
                <w:szCs w:val="20"/>
              </w:rPr>
            </w:r>
            <w:r w:rsidR="006F2CE5" w:rsidRPr="006F2CE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6F2CE5" w:rsidRPr="006F2CE5">
              <w:rPr>
                <w:sz w:val="20"/>
                <w:szCs w:val="20"/>
              </w:rPr>
              <w:fldChar w:fldCharType="end"/>
            </w:r>
          </w:p>
        </w:tc>
      </w:tr>
    </w:tbl>
    <w:p w14:paraId="2F7E70D1" w14:textId="77777777" w:rsidR="005C36C6" w:rsidRDefault="005C36C6" w:rsidP="005C36C6">
      <w:pPr>
        <w:rPr>
          <w:iCs/>
          <w:color w:val="808080"/>
          <w:u w:val="single"/>
        </w:rPr>
      </w:pPr>
    </w:p>
    <w:tbl>
      <w:tblPr>
        <w:tblpPr w:leftFromText="180" w:rightFromText="180" w:vertAnchor="text" w:horzAnchor="margin" w:tblpXSpec="right" w:tblpY="68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386"/>
        <w:gridCol w:w="5472"/>
      </w:tblGrid>
      <w:tr w:rsidR="005C36C6" w14:paraId="45C9A8AC" w14:textId="77777777" w:rsidTr="006F2CE5">
        <w:trPr>
          <w:trHeight w:val="567"/>
        </w:trPr>
        <w:tc>
          <w:tcPr>
            <w:tcW w:w="138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0BAC1C4" w14:textId="77777777" w:rsidR="005C36C6" w:rsidRDefault="005C36C6">
            <w:pPr>
              <w:rPr>
                <w:rFonts w:ascii="Calibri" w:hAnsi="Calibri" w:cs="Calibri"/>
              </w:rPr>
            </w:pPr>
          </w:p>
          <w:p w14:paraId="37A84CC0" w14:textId="77777777" w:rsidR="005C36C6" w:rsidRDefault="005C36C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Student’s Signature:</w:t>
            </w:r>
          </w:p>
          <w:p w14:paraId="4E9545B4" w14:textId="77777777" w:rsidR="005C36C6" w:rsidRDefault="005C36C6">
            <w:pPr>
              <w:rPr>
                <w:rFonts w:ascii="Calibri" w:hAnsi="Calibri" w:cs="Calibri"/>
                <w:iCs/>
                <w:color w:val="808080"/>
                <w:u w:val="single"/>
              </w:rPr>
            </w:pPr>
          </w:p>
        </w:tc>
        <w:sdt>
          <w:sdtPr>
            <w:rPr>
              <w:rFonts w:ascii="Calibri" w:hAnsi="Calibri" w:cs="Calibri"/>
              <w:iCs/>
              <w:color w:val="808080"/>
              <w:u w:val="single"/>
            </w:rPr>
            <w:id w:val="926539267"/>
            <w:showingPlcHdr/>
            <w:picture/>
          </w:sdtPr>
          <w:sdtContent>
            <w:tc>
              <w:tcPr>
                <w:tcW w:w="5472" w:type="dxa"/>
                <w:tcBorders>
                  <w:top w:val="single" w:sz="4" w:space="0" w:color="D9D9D9"/>
                  <w:left w:val="single" w:sz="4" w:space="0" w:color="D9D9D9"/>
                  <w:bottom w:val="single" w:sz="4" w:space="0" w:color="D9D9D9"/>
                  <w:right w:val="single" w:sz="4" w:space="0" w:color="D9D9D9"/>
                </w:tcBorders>
              </w:tcPr>
              <w:p w14:paraId="4F9FF011" w14:textId="56903C4B" w:rsidR="005C36C6" w:rsidRDefault="00E80A2D">
                <w:pPr>
                  <w:rPr>
                    <w:rFonts w:ascii="Calibri" w:hAnsi="Calibri" w:cs="Calibri"/>
                    <w:iCs/>
                    <w:color w:val="808080"/>
                    <w:u w:val="single"/>
                  </w:rPr>
                </w:pPr>
                <w:r w:rsidRPr="00E80A2D">
                  <w:rPr>
                    <w:rFonts w:ascii="Calibri" w:hAnsi="Calibri" w:cs="Calibri"/>
                    <w:iCs/>
                    <w:noProof/>
                    <w:color w:val="808080"/>
                  </w:rPr>
                  <w:drawing>
                    <wp:inline distT="0" distB="0" distL="0" distR="0" wp14:anchorId="070385F7" wp14:editId="47023F6A">
                      <wp:extent cx="2352675" cy="754861"/>
                      <wp:effectExtent l="0" t="0" r="0" b="7620"/>
                      <wp:docPr id="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68306" cy="759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5C36C6" w14:paraId="385548CA" w14:textId="77777777" w:rsidTr="006F2CE5">
        <w:trPr>
          <w:trHeight w:val="454"/>
        </w:trPr>
        <w:tc>
          <w:tcPr>
            <w:tcW w:w="685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458A8EC" w14:textId="77777777" w:rsidR="005C36C6" w:rsidRDefault="005C36C6">
            <w:pPr>
              <w:rPr>
                <w:rFonts w:ascii="Calibri" w:hAnsi="Calibri" w:cs="Calibri"/>
                <w:iCs/>
                <w:color w:val="808080"/>
                <w:u w:val="single"/>
              </w:rPr>
            </w:pPr>
            <w:r>
              <w:rPr>
                <w:rFonts w:ascii="Calibri" w:hAnsi="Calibri" w:cs="Calibri"/>
                <w:iCs/>
              </w:rPr>
              <w:t xml:space="preserve">Name: </w:t>
            </w:r>
            <w:bookmarkStart w:id="15" w:name="Text26"/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3AD64C2B" w14:textId="77777777" w:rsidR="005C36C6" w:rsidRDefault="005C36C6" w:rsidP="005C36C6">
      <w:pPr>
        <w:spacing w:line="360" w:lineRule="auto"/>
        <w:rPr>
          <w:iCs/>
          <w:color w:val="808080"/>
          <w:u w:val="single"/>
        </w:rPr>
      </w:pPr>
    </w:p>
    <w:p w14:paraId="4A34DED8" w14:textId="77777777" w:rsidR="005C36C6" w:rsidRDefault="005C36C6" w:rsidP="005C36C6">
      <w:pPr>
        <w:ind w:left="6480"/>
        <w:rPr>
          <w:iCs/>
          <w:color w:val="808080"/>
          <w:u w:val="single"/>
        </w:rPr>
      </w:pPr>
    </w:p>
    <w:p w14:paraId="6955DA69" w14:textId="77777777" w:rsidR="005C36C6" w:rsidRDefault="005C36C6" w:rsidP="00327217"/>
    <w:p w14:paraId="1DA8D519" w14:textId="77777777" w:rsidR="005C36C6" w:rsidRDefault="005C36C6" w:rsidP="00327217"/>
    <w:p w14:paraId="7103E996" w14:textId="77777777" w:rsidR="005C36C6" w:rsidRDefault="005C36C6" w:rsidP="00327217"/>
    <w:p w14:paraId="3E25009A" w14:textId="77777777" w:rsidR="005C36C6" w:rsidRDefault="005C36C6" w:rsidP="00327217"/>
    <w:p w14:paraId="2C94D702" w14:textId="77777777" w:rsidR="005C36C6" w:rsidRDefault="005C36C6" w:rsidP="00327217"/>
    <w:p w14:paraId="65093101" w14:textId="77777777" w:rsidR="005C36C6" w:rsidRDefault="005C36C6" w:rsidP="00327217"/>
    <w:tbl>
      <w:tblPr>
        <w:tblW w:w="10595" w:type="dxa"/>
        <w:tblInd w:w="3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55"/>
        <w:gridCol w:w="1530"/>
        <w:gridCol w:w="8510"/>
      </w:tblGrid>
      <w:tr w:rsidR="005C36C6" w14:paraId="08368EA0" w14:textId="77777777" w:rsidTr="005C36C6">
        <w:trPr>
          <w:trHeight w:val="377"/>
        </w:trPr>
        <w:tc>
          <w:tcPr>
            <w:tcW w:w="208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DBDB"/>
            <w:vAlign w:val="center"/>
            <w:hideMark/>
          </w:tcPr>
          <w:p w14:paraId="2CA9E5EE" w14:textId="77777777" w:rsidR="005C36C6" w:rsidRDefault="005C36C6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Checklist:</w:t>
            </w:r>
          </w:p>
        </w:tc>
        <w:tc>
          <w:tcPr>
            <w:tcW w:w="85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CE6AAE3" w14:textId="77777777" w:rsidR="005C36C6" w:rsidRDefault="005C36C6">
            <w:pPr>
              <w:rPr>
                <w:rFonts w:ascii="Calibri" w:hAnsi="Calibri" w:cs="Calibri"/>
              </w:rPr>
            </w:pPr>
          </w:p>
        </w:tc>
      </w:tr>
      <w:tr w:rsidR="006F2CE5" w14:paraId="6A6B5D45" w14:textId="77777777" w:rsidTr="006F2CE5">
        <w:trPr>
          <w:trHeight w:val="377"/>
        </w:trPr>
        <w:tc>
          <w:tcPr>
            <w:tcW w:w="5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00A4088" w14:textId="658D5A84" w:rsidR="006F2CE5" w:rsidRDefault="006F2CE5" w:rsidP="006F2CE5">
            <w:pPr>
              <w:rPr>
                <w:rFonts w:ascii="Calibri" w:hAnsi="Calibri" w:cs="Calibri"/>
                <w:color w:val="D9D9D9"/>
              </w:rPr>
            </w:pPr>
            <w:r w:rsidRPr="000564F9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4F9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0564F9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004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45A61EC" w14:textId="77777777" w:rsidR="006F2CE5" w:rsidRDefault="006F2CE5" w:rsidP="006F2CE5">
            <w:pPr>
              <w:rPr>
                <w:rFonts w:ascii="Calibri" w:hAnsi="Calibri" w:cs="Calibri"/>
                <w:iCs/>
                <w:u w:val="single"/>
              </w:rPr>
            </w:pPr>
            <w:r>
              <w:rPr>
                <w:rFonts w:ascii="Calibri" w:hAnsi="Calibri" w:cs="Calibri"/>
              </w:rPr>
              <w:t>Have you filled all the fields</w:t>
            </w:r>
          </w:p>
        </w:tc>
      </w:tr>
      <w:tr w:rsidR="006F2CE5" w14:paraId="54CCEB69" w14:textId="77777777" w:rsidTr="006F2CE5">
        <w:trPr>
          <w:trHeight w:val="375"/>
        </w:trPr>
        <w:tc>
          <w:tcPr>
            <w:tcW w:w="5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3E6054C" w14:textId="7AD66CD1" w:rsidR="006F2CE5" w:rsidRDefault="006F2CE5" w:rsidP="006F2CE5">
            <w:pPr>
              <w:rPr>
                <w:rFonts w:ascii="Calibri" w:hAnsi="Calibri" w:cs="Calibri"/>
                <w:color w:val="D9D9D9"/>
              </w:rPr>
            </w:pPr>
            <w:r w:rsidRPr="000564F9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4F9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0564F9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004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A65F74C" w14:textId="77777777" w:rsidR="006F2CE5" w:rsidRDefault="006F2CE5" w:rsidP="006F2CE5">
            <w:pPr>
              <w:rPr>
                <w:rFonts w:ascii="Calibri" w:hAnsi="Calibri" w:cs="Calibri"/>
                <w:iCs/>
                <w:u w:val="single"/>
              </w:rPr>
            </w:pPr>
            <w:r>
              <w:rPr>
                <w:rFonts w:ascii="Calibri" w:hAnsi="Calibri" w:cs="Calibri"/>
              </w:rPr>
              <w:t>Have you read the refund policy</w:t>
            </w:r>
          </w:p>
        </w:tc>
      </w:tr>
      <w:tr w:rsidR="006F2CE5" w14:paraId="0D326A91" w14:textId="77777777" w:rsidTr="006F2CE5">
        <w:trPr>
          <w:trHeight w:val="377"/>
        </w:trPr>
        <w:tc>
          <w:tcPr>
            <w:tcW w:w="5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46FFBF3" w14:textId="0F19793A" w:rsidR="006F2CE5" w:rsidRDefault="006F2CE5" w:rsidP="006F2CE5">
            <w:pPr>
              <w:rPr>
                <w:rFonts w:ascii="Calibri" w:hAnsi="Calibri" w:cs="Calibri"/>
                <w:color w:val="D9D9D9"/>
              </w:rPr>
            </w:pPr>
            <w:r w:rsidRPr="000564F9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4F9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0564F9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004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7218D30" w14:textId="77777777" w:rsidR="006F2CE5" w:rsidRDefault="006F2CE5" w:rsidP="006F2CE5">
            <w:pPr>
              <w:rPr>
                <w:rFonts w:ascii="Calibri" w:hAnsi="Calibri" w:cs="Calibri"/>
                <w:iCs/>
                <w:u w:val="single"/>
              </w:rPr>
            </w:pPr>
            <w:r>
              <w:rPr>
                <w:rFonts w:ascii="Calibri" w:hAnsi="Calibri" w:cs="Calibri"/>
              </w:rPr>
              <w:t>Have you signed this form</w:t>
            </w:r>
          </w:p>
        </w:tc>
      </w:tr>
      <w:tr w:rsidR="006F2CE5" w14:paraId="0D59209B" w14:textId="77777777" w:rsidTr="006F2CE5">
        <w:trPr>
          <w:trHeight w:val="575"/>
        </w:trPr>
        <w:tc>
          <w:tcPr>
            <w:tcW w:w="5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22F0761" w14:textId="5F4C5DBE" w:rsidR="006F2CE5" w:rsidRDefault="006F2CE5" w:rsidP="006F2CE5">
            <w:pPr>
              <w:rPr>
                <w:rFonts w:ascii="Calibri" w:hAnsi="Calibri" w:cs="Calibri"/>
                <w:color w:val="D9D9D9"/>
              </w:rPr>
            </w:pPr>
            <w:r w:rsidRPr="000564F9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64F9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0564F9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004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13AF1C0" w14:textId="77777777" w:rsidR="006F2CE5" w:rsidRDefault="006F2CE5" w:rsidP="006F2CE5">
            <w:pPr>
              <w:rPr>
                <w:rFonts w:ascii="Calibri" w:hAnsi="Calibri" w:cs="Calibri"/>
                <w:iCs/>
                <w:u w:val="single"/>
              </w:rPr>
            </w:pPr>
            <w:r>
              <w:rPr>
                <w:rFonts w:ascii="Calibri" w:hAnsi="Calibri" w:cs="Calibri"/>
              </w:rPr>
              <w:t>You understand by giving the Agents account details you are agreeing for the money to be transferred into agents account.</w:t>
            </w:r>
          </w:p>
        </w:tc>
      </w:tr>
    </w:tbl>
    <w:p w14:paraId="2F448339" w14:textId="77777777" w:rsidR="005C36C6" w:rsidRDefault="005C36C6" w:rsidP="005C36C6"/>
    <w:tbl>
      <w:tblPr>
        <w:tblpPr w:leftFromText="180" w:rightFromText="180" w:vertAnchor="text" w:horzAnchor="margin" w:tblpY="125"/>
        <w:tblW w:w="1059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368"/>
        <w:gridCol w:w="2001"/>
        <w:gridCol w:w="7229"/>
      </w:tblGrid>
      <w:tr w:rsidR="005C36C6" w14:paraId="48EBDBF0" w14:textId="77777777" w:rsidTr="005C36C6">
        <w:trPr>
          <w:trHeight w:val="347"/>
        </w:trPr>
        <w:tc>
          <w:tcPr>
            <w:tcW w:w="33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DBDB"/>
            <w:vAlign w:val="center"/>
            <w:hideMark/>
          </w:tcPr>
          <w:p w14:paraId="726ADBEC" w14:textId="325D3876" w:rsidR="005C36C6" w:rsidRDefault="005C36C6">
            <w:pPr>
              <w:jc w:val="right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Level</w:t>
            </w:r>
            <w:r w:rsidR="006F2CE5">
              <w:rPr>
                <w:rFonts w:ascii="Calibri" w:hAnsi="Calibri" w:cs="Calibri"/>
                <w:iCs/>
              </w:rPr>
              <w:t xml:space="preserve"> </w:t>
            </w:r>
            <w:r>
              <w:rPr>
                <w:rFonts w:ascii="Calibri" w:hAnsi="Calibri" w:cs="Calibri"/>
                <w:iCs/>
              </w:rPr>
              <w:t>2 Approval required:</w:t>
            </w: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883F21C" w14:textId="77777777" w:rsidR="005C36C6" w:rsidRDefault="005C36C6">
            <w:pPr>
              <w:rPr>
                <w:rFonts w:ascii="Calibri" w:hAnsi="Calibri" w:cs="Calibri"/>
                <w:iCs/>
                <w:color w:val="FFFFFF"/>
              </w:rPr>
            </w:pPr>
          </w:p>
        </w:tc>
      </w:tr>
      <w:tr w:rsidR="005C36C6" w14:paraId="07B75B1A" w14:textId="77777777" w:rsidTr="005C36C6">
        <w:trPr>
          <w:trHeight w:val="443"/>
        </w:trPr>
        <w:tc>
          <w:tcPr>
            <w:tcW w:w="33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B614FC5" w14:textId="77777777" w:rsidR="005C36C6" w:rsidRDefault="005C36C6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Refund Request Approved by:</w:t>
            </w: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F3DFA46" w14:textId="77777777" w:rsidR="005C36C6" w:rsidRDefault="005C36C6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>
              <w:rPr>
                <w:rFonts w:ascii="Calibri" w:hAnsi="Calibri" w:cs="Calibri"/>
                <w:iCs/>
              </w:rPr>
              <w:instrText xml:space="preserve"> FORMTEXT </w:instrText>
            </w:r>
            <w:r>
              <w:rPr>
                <w:rFonts w:ascii="Calibri" w:hAnsi="Calibri" w:cs="Calibri"/>
                <w:iCs/>
              </w:rPr>
            </w:r>
            <w:r>
              <w:rPr>
                <w:rFonts w:ascii="Calibri" w:hAnsi="Calibri" w:cs="Calibri"/>
                <w:iCs/>
              </w:rPr>
              <w:fldChar w:fldCharType="separate"/>
            </w:r>
            <w:r>
              <w:rPr>
                <w:rFonts w:ascii="Calibri" w:hAnsi="Calibri" w:cs="Calibri"/>
                <w:iCs/>
                <w:noProof/>
              </w:rPr>
              <w:t> </w:t>
            </w:r>
            <w:r>
              <w:rPr>
                <w:rFonts w:ascii="Calibri" w:hAnsi="Calibri" w:cs="Calibri"/>
                <w:iCs/>
                <w:noProof/>
              </w:rPr>
              <w:t> </w:t>
            </w:r>
            <w:r>
              <w:rPr>
                <w:rFonts w:ascii="Calibri" w:hAnsi="Calibri" w:cs="Calibri"/>
                <w:iCs/>
                <w:noProof/>
              </w:rPr>
              <w:t> </w:t>
            </w:r>
            <w:r>
              <w:rPr>
                <w:rFonts w:ascii="Calibri" w:hAnsi="Calibri" w:cs="Calibri"/>
                <w:iCs/>
                <w:noProof/>
              </w:rPr>
              <w:t> </w:t>
            </w:r>
            <w:r>
              <w:rPr>
                <w:rFonts w:ascii="Calibri" w:hAnsi="Calibri" w:cs="Calibri"/>
                <w:iCs/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5C36C6" w14:paraId="661A48C9" w14:textId="77777777" w:rsidTr="005C36C6">
        <w:trPr>
          <w:trHeight w:val="395"/>
        </w:trPr>
        <w:tc>
          <w:tcPr>
            <w:tcW w:w="1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02E97BD" w14:textId="77777777" w:rsidR="005C36C6" w:rsidRDefault="005C36C6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</w:rPr>
              <w:t>Comments:</w:t>
            </w:r>
          </w:p>
        </w:tc>
        <w:tc>
          <w:tcPr>
            <w:tcW w:w="923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67FF657" w14:textId="77777777" w:rsidR="005C36C6" w:rsidRPr="006F2CE5" w:rsidRDefault="005C36C6">
            <w:pPr>
              <w:rPr>
                <w:rFonts w:ascii="Calibri" w:hAnsi="Calibri" w:cs="Calibri"/>
                <w:iCs/>
                <w:color w:val="808080"/>
              </w:rPr>
            </w:pPr>
            <w:r w:rsidRPr="006F2CE5">
              <w:rPr>
                <w:rFonts w:ascii="Calibri" w:hAnsi="Calibri" w:cs="Calibri"/>
                <w:iCs/>
                <w:color w:val="80808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6F2CE5">
              <w:rPr>
                <w:rFonts w:ascii="Calibri" w:hAnsi="Calibri" w:cs="Calibri"/>
                <w:iCs/>
                <w:color w:val="808080"/>
              </w:rPr>
              <w:instrText xml:space="preserve"> FORMTEXT </w:instrText>
            </w:r>
            <w:r w:rsidRPr="006F2CE5">
              <w:rPr>
                <w:rFonts w:ascii="Calibri" w:hAnsi="Calibri" w:cs="Calibri"/>
                <w:iCs/>
                <w:color w:val="808080"/>
              </w:rPr>
            </w:r>
            <w:r w:rsidRPr="006F2CE5">
              <w:rPr>
                <w:rFonts w:ascii="Calibri" w:hAnsi="Calibri" w:cs="Calibri"/>
                <w:iCs/>
                <w:color w:val="808080"/>
              </w:rPr>
              <w:fldChar w:fldCharType="separate"/>
            </w:r>
            <w:r w:rsidRPr="006F2CE5">
              <w:rPr>
                <w:rFonts w:ascii="Calibri" w:hAnsi="Calibri" w:cs="Calibri"/>
                <w:iCs/>
                <w:noProof/>
                <w:color w:val="808080"/>
              </w:rPr>
              <w:t> </w:t>
            </w:r>
            <w:r w:rsidRPr="006F2CE5">
              <w:rPr>
                <w:rFonts w:ascii="Calibri" w:hAnsi="Calibri" w:cs="Calibri"/>
                <w:iCs/>
                <w:noProof/>
                <w:color w:val="808080"/>
              </w:rPr>
              <w:t> </w:t>
            </w:r>
            <w:r w:rsidRPr="006F2CE5">
              <w:rPr>
                <w:rFonts w:ascii="Calibri" w:hAnsi="Calibri" w:cs="Calibri"/>
                <w:iCs/>
                <w:noProof/>
                <w:color w:val="808080"/>
              </w:rPr>
              <w:t> </w:t>
            </w:r>
            <w:r w:rsidRPr="006F2CE5">
              <w:rPr>
                <w:rFonts w:ascii="Calibri" w:hAnsi="Calibri" w:cs="Calibri"/>
                <w:iCs/>
                <w:noProof/>
                <w:color w:val="808080"/>
              </w:rPr>
              <w:t> </w:t>
            </w:r>
            <w:r w:rsidRPr="006F2CE5">
              <w:rPr>
                <w:rFonts w:ascii="Calibri" w:hAnsi="Calibri" w:cs="Calibri"/>
                <w:iCs/>
                <w:noProof/>
                <w:color w:val="808080"/>
              </w:rPr>
              <w:t> </w:t>
            </w:r>
            <w:r w:rsidRPr="006F2CE5">
              <w:fldChar w:fldCharType="end"/>
            </w:r>
            <w:bookmarkEnd w:id="17"/>
          </w:p>
        </w:tc>
      </w:tr>
    </w:tbl>
    <w:p w14:paraId="1967376A" w14:textId="77777777" w:rsidR="005C36C6" w:rsidRDefault="005C36C6" w:rsidP="005C36C6"/>
    <w:tbl>
      <w:tblPr>
        <w:tblpPr w:leftFromText="180" w:rightFromText="180" w:vertAnchor="text" w:horzAnchor="margin" w:tblpY="63"/>
        <w:tblW w:w="1060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46"/>
        <w:gridCol w:w="1179"/>
        <w:gridCol w:w="2427"/>
        <w:gridCol w:w="696"/>
        <w:gridCol w:w="1133"/>
        <w:gridCol w:w="3262"/>
      </w:tblGrid>
      <w:tr w:rsidR="005C36C6" w14:paraId="2CEB0CEE" w14:textId="77777777" w:rsidTr="008D3C2C">
        <w:trPr>
          <w:trHeight w:val="387"/>
        </w:trPr>
        <w:tc>
          <w:tcPr>
            <w:tcW w:w="3087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DBDB"/>
            <w:vAlign w:val="center"/>
            <w:hideMark/>
          </w:tcPr>
          <w:p w14:paraId="27C5A2AB" w14:textId="77777777" w:rsidR="005C36C6" w:rsidRDefault="005C36C6">
            <w:pPr>
              <w:jc w:val="right"/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For Office USE Only:</w:t>
            </w:r>
          </w:p>
        </w:tc>
        <w:tc>
          <w:tcPr>
            <w:tcW w:w="7518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3FE46B2" w14:textId="77777777" w:rsidR="005C36C6" w:rsidRDefault="005C36C6">
            <w:pPr>
              <w:rPr>
                <w:rFonts w:ascii="Calibri" w:hAnsi="Calibri" w:cs="Calibri"/>
                <w:szCs w:val="22"/>
              </w:rPr>
            </w:pPr>
          </w:p>
        </w:tc>
      </w:tr>
      <w:tr w:rsidR="005C36C6" w14:paraId="215BFFAC" w14:textId="77777777" w:rsidTr="008D3C2C">
        <w:trPr>
          <w:trHeight w:val="387"/>
        </w:trPr>
        <w:tc>
          <w:tcPr>
            <w:tcW w:w="3087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505BE060" w14:textId="77777777" w:rsidR="005C36C6" w:rsidRDefault="005C36C6">
            <w:pPr>
              <w:jc w:val="right"/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 xml:space="preserve">Received 3.2 on: </w:t>
            </w:r>
          </w:p>
        </w:tc>
        <w:tc>
          <w:tcPr>
            <w:tcW w:w="24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  <w:hideMark/>
          </w:tcPr>
          <w:p w14:paraId="6FBB9B83" w14:textId="77777777" w:rsidR="005C36C6" w:rsidRDefault="005C36C6">
            <w:pPr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Calibri" w:hAnsi="Calibri" w:cs="Calibri"/>
                <w:iCs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iCs/>
                <w:szCs w:val="22"/>
              </w:rPr>
            </w:r>
            <w:r>
              <w:rPr>
                <w:rFonts w:ascii="Calibri" w:hAnsi="Calibri" w:cs="Calibri"/>
                <w:iCs/>
                <w:szCs w:val="22"/>
              </w:rPr>
              <w:fldChar w:fldCharType="separate"/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B49EC3A" w14:textId="77777777" w:rsidR="005C36C6" w:rsidRDefault="005C36C6">
            <w:pPr>
              <w:jc w:val="right"/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By:</w:t>
            </w:r>
          </w:p>
        </w:tc>
        <w:tc>
          <w:tcPr>
            <w:tcW w:w="43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DF81575" w14:textId="74146DC3" w:rsidR="005C36C6" w:rsidRDefault="006F2CE5">
            <w:pPr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iCs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iCs/>
                <w:szCs w:val="22"/>
              </w:rPr>
            </w:r>
            <w:r>
              <w:rPr>
                <w:rFonts w:ascii="Calibri" w:hAnsi="Calibri" w:cs="Calibri"/>
                <w:iCs/>
                <w:szCs w:val="22"/>
              </w:rPr>
              <w:fldChar w:fldCharType="separate"/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fldChar w:fldCharType="end"/>
            </w:r>
          </w:p>
        </w:tc>
      </w:tr>
      <w:tr w:rsidR="005C36C6" w14:paraId="143CDF10" w14:textId="77777777" w:rsidTr="008D3C2C">
        <w:trPr>
          <w:trHeight w:val="387"/>
        </w:trPr>
        <w:tc>
          <w:tcPr>
            <w:tcW w:w="3087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16C3EFA" w14:textId="77777777" w:rsidR="005C36C6" w:rsidRDefault="005C36C6">
            <w:pPr>
              <w:jc w:val="right"/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Refund Statement on:</w:t>
            </w:r>
          </w:p>
        </w:tc>
        <w:tc>
          <w:tcPr>
            <w:tcW w:w="24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0B8E054" w14:textId="77777777" w:rsidR="005C36C6" w:rsidRPr="006F2CE5" w:rsidRDefault="005C36C6">
            <w:pPr>
              <w:rPr>
                <w:rFonts w:ascii="Calibri" w:hAnsi="Calibri" w:cs="Calibri"/>
                <w:iCs/>
                <w:color w:val="808080"/>
                <w:szCs w:val="22"/>
              </w:rPr>
            </w:pPr>
            <w:r w:rsidRPr="006F2CE5">
              <w:rPr>
                <w:rFonts w:ascii="Calibri" w:hAnsi="Calibri" w:cs="Calibri"/>
                <w:iCs/>
                <w:color w:val="808080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6F2CE5">
              <w:rPr>
                <w:rFonts w:ascii="Calibri" w:hAnsi="Calibri" w:cs="Calibri"/>
                <w:iCs/>
                <w:color w:val="808080"/>
                <w:szCs w:val="22"/>
              </w:rPr>
              <w:instrText xml:space="preserve"> FORMTEXT </w:instrText>
            </w:r>
            <w:r w:rsidRPr="006F2CE5">
              <w:rPr>
                <w:rFonts w:ascii="Calibri" w:hAnsi="Calibri" w:cs="Calibri"/>
                <w:iCs/>
                <w:color w:val="808080"/>
                <w:szCs w:val="22"/>
              </w:rPr>
            </w:r>
            <w:r w:rsidRPr="006F2CE5">
              <w:rPr>
                <w:rFonts w:ascii="Calibri" w:hAnsi="Calibri" w:cs="Calibri"/>
                <w:iCs/>
                <w:color w:val="808080"/>
                <w:szCs w:val="22"/>
              </w:rPr>
              <w:fldChar w:fldCharType="separate"/>
            </w:r>
            <w:r w:rsidRPr="006F2CE5">
              <w:rPr>
                <w:rFonts w:ascii="Calibri" w:hAnsi="Calibri" w:cs="Calibri"/>
                <w:iCs/>
                <w:noProof/>
                <w:color w:val="808080"/>
                <w:szCs w:val="22"/>
              </w:rPr>
              <w:t> </w:t>
            </w:r>
            <w:r w:rsidRPr="006F2CE5">
              <w:rPr>
                <w:rFonts w:ascii="Calibri" w:hAnsi="Calibri" w:cs="Calibri"/>
                <w:iCs/>
                <w:noProof/>
                <w:color w:val="808080"/>
                <w:szCs w:val="22"/>
              </w:rPr>
              <w:t> </w:t>
            </w:r>
            <w:r w:rsidRPr="006F2CE5">
              <w:rPr>
                <w:rFonts w:ascii="Calibri" w:hAnsi="Calibri" w:cs="Calibri"/>
                <w:iCs/>
                <w:noProof/>
                <w:color w:val="808080"/>
                <w:szCs w:val="22"/>
              </w:rPr>
              <w:t> </w:t>
            </w:r>
            <w:r w:rsidRPr="006F2CE5">
              <w:rPr>
                <w:rFonts w:ascii="Calibri" w:hAnsi="Calibri" w:cs="Calibri"/>
                <w:iCs/>
                <w:noProof/>
                <w:color w:val="808080"/>
                <w:szCs w:val="22"/>
              </w:rPr>
              <w:t> </w:t>
            </w:r>
            <w:r w:rsidRPr="006F2CE5">
              <w:rPr>
                <w:rFonts w:ascii="Calibri" w:hAnsi="Calibri" w:cs="Calibri"/>
                <w:iCs/>
                <w:noProof/>
                <w:color w:val="808080"/>
                <w:szCs w:val="22"/>
              </w:rPr>
              <w:t> </w:t>
            </w:r>
            <w:r w:rsidRPr="006F2CE5">
              <w:fldChar w:fldCharType="end"/>
            </w:r>
            <w:bookmarkEnd w:id="19"/>
          </w:p>
        </w:tc>
        <w:tc>
          <w:tcPr>
            <w:tcW w:w="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F82B263" w14:textId="77777777" w:rsidR="005C36C6" w:rsidRDefault="005C36C6">
            <w:pPr>
              <w:jc w:val="right"/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By:</w:t>
            </w:r>
          </w:p>
        </w:tc>
        <w:tc>
          <w:tcPr>
            <w:tcW w:w="43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4023875" w14:textId="4EC3D44A" w:rsidR="005C36C6" w:rsidRDefault="006F2CE5">
            <w:pPr>
              <w:rPr>
                <w:rFonts w:ascii="Calibri" w:hAnsi="Calibri" w:cs="Calibri"/>
                <w:iCs/>
                <w:color w:val="808080"/>
                <w:szCs w:val="22"/>
                <w:u w:val="single"/>
              </w:rPr>
            </w:pPr>
            <w:r>
              <w:rPr>
                <w:rFonts w:ascii="Calibri" w:hAnsi="Calibri" w:cs="Calibri"/>
                <w:iCs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iCs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iCs/>
                <w:szCs w:val="22"/>
              </w:rPr>
            </w:r>
            <w:r>
              <w:rPr>
                <w:rFonts w:ascii="Calibri" w:hAnsi="Calibri" w:cs="Calibri"/>
                <w:iCs/>
                <w:szCs w:val="22"/>
              </w:rPr>
              <w:fldChar w:fldCharType="separate"/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fldChar w:fldCharType="end"/>
            </w:r>
          </w:p>
        </w:tc>
      </w:tr>
      <w:tr w:rsidR="005C36C6" w14:paraId="4AFEC981" w14:textId="77777777" w:rsidTr="008D3C2C">
        <w:trPr>
          <w:trHeight w:val="452"/>
        </w:trPr>
        <w:tc>
          <w:tcPr>
            <w:tcW w:w="56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E461458" w14:textId="061DA8D1" w:rsidR="005C36C6" w:rsidRDefault="006F2CE5">
            <w:pPr>
              <w:jc w:val="center"/>
              <w:rPr>
                <w:rFonts w:ascii="Calibri" w:hAnsi="Calibri" w:cs="Calibri"/>
                <w:color w:val="F2F2F2"/>
                <w:szCs w:val="22"/>
              </w:rPr>
            </w:pPr>
            <w:r w:rsidRPr="006F2CE5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CE5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6F2CE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52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1876243" w14:textId="77777777" w:rsidR="005C36C6" w:rsidRDefault="005C36C6">
            <w:pPr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Updated TEAMS on:</w:t>
            </w:r>
          </w:p>
        </w:tc>
        <w:tc>
          <w:tcPr>
            <w:tcW w:w="24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1D18C91" w14:textId="77777777" w:rsidR="005C36C6" w:rsidRDefault="005C36C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F0A638C" w14:textId="77777777" w:rsidR="005C36C6" w:rsidRDefault="005C36C6">
            <w:pPr>
              <w:jc w:val="right"/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By:</w:t>
            </w:r>
          </w:p>
        </w:tc>
        <w:tc>
          <w:tcPr>
            <w:tcW w:w="43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99FFFF" w14:textId="49B3FDDD" w:rsidR="005C36C6" w:rsidRDefault="006F2CE5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iCs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iCs/>
                <w:szCs w:val="22"/>
              </w:rPr>
            </w:r>
            <w:r>
              <w:rPr>
                <w:rFonts w:ascii="Calibri" w:hAnsi="Calibri" w:cs="Calibri"/>
                <w:iCs/>
                <w:szCs w:val="22"/>
              </w:rPr>
              <w:fldChar w:fldCharType="separate"/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fldChar w:fldCharType="end"/>
            </w:r>
          </w:p>
        </w:tc>
      </w:tr>
      <w:tr w:rsidR="005C36C6" w14:paraId="40BC5C92" w14:textId="77777777" w:rsidTr="008D3C2C">
        <w:trPr>
          <w:trHeight w:val="387"/>
        </w:trPr>
        <w:tc>
          <w:tcPr>
            <w:tcW w:w="56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B853AF9" w14:textId="3AE20310" w:rsidR="005C36C6" w:rsidRDefault="006F2CE5">
            <w:pPr>
              <w:jc w:val="center"/>
              <w:rPr>
                <w:rFonts w:ascii="Calibri" w:hAnsi="Calibri" w:cs="Calibri"/>
                <w:color w:val="F2F2F2"/>
                <w:szCs w:val="22"/>
              </w:rPr>
            </w:pPr>
            <w:r w:rsidRPr="006F2CE5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2CE5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6F2CE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52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1342585" w14:textId="77777777" w:rsidR="005C36C6" w:rsidRDefault="005C36C6">
            <w:pPr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Updated PRISM's on:</w:t>
            </w:r>
          </w:p>
        </w:tc>
        <w:tc>
          <w:tcPr>
            <w:tcW w:w="242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8902899" w14:textId="77777777" w:rsidR="005C36C6" w:rsidRDefault="005C36C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D7241CA" w14:textId="77777777" w:rsidR="005C36C6" w:rsidRDefault="005C36C6">
            <w:pPr>
              <w:jc w:val="right"/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By:</w:t>
            </w:r>
          </w:p>
        </w:tc>
        <w:tc>
          <w:tcPr>
            <w:tcW w:w="43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3528B71" w14:textId="191EDF1B" w:rsidR="005C36C6" w:rsidRDefault="006F2CE5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iCs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iCs/>
                <w:szCs w:val="22"/>
              </w:rPr>
            </w:r>
            <w:r>
              <w:rPr>
                <w:rFonts w:ascii="Calibri" w:hAnsi="Calibri" w:cs="Calibri"/>
                <w:iCs/>
                <w:szCs w:val="22"/>
              </w:rPr>
              <w:fldChar w:fldCharType="separate"/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rPr>
                <w:rFonts w:ascii="Calibri" w:hAnsi="Calibri" w:cs="Calibri"/>
                <w:iCs/>
                <w:noProof/>
                <w:szCs w:val="22"/>
              </w:rPr>
              <w:t> </w:t>
            </w:r>
            <w:r>
              <w:fldChar w:fldCharType="end"/>
            </w:r>
          </w:p>
        </w:tc>
      </w:tr>
      <w:tr w:rsidR="005C36C6" w14:paraId="664EECA1" w14:textId="77777777" w:rsidTr="008D3C2C">
        <w:trPr>
          <w:trHeight w:val="387"/>
        </w:trPr>
        <w:tc>
          <w:tcPr>
            <w:tcW w:w="190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53823E2" w14:textId="77777777" w:rsidR="005C36C6" w:rsidRDefault="005C36C6">
            <w:pPr>
              <w:jc w:val="right"/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Refund Number: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5C55C96" w14:textId="77777777" w:rsidR="005C36C6" w:rsidRDefault="005C36C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425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F7DA4E9" w14:textId="77777777" w:rsidR="005C36C6" w:rsidRDefault="005C36C6">
            <w:pPr>
              <w:jc w:val="righ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Updated Student file, archived on:</w:t>
            </w:r>
          </w:p>
        </w:tc>
        <w:tc>
          <w:tcPr>
            <w:tcW w:w="326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22C3DE3" w14:textId="77777777" w:rsidR="005C36C6" w:rsidRDefault="005C36C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ascii="Calibri" w:hAnsi="Calibri" w:cs="Calibri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</w:rPr>
            </w:r>
            <w:r>
              <w:rPr>
                <w:rFonts w:ascii="Calibri" w:hAnsi="Calibri" w:cs="Calibri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Cs w:val="22"/>
              </w:rPr>
              <w:t> </w:t>
            </w:r>
            <w:r>
              <w:fldChar w:fldCharType="end"/>
            </w:r>
            <w:bookmarkEnd w:id="23"/>
          </w:p>
        </w:tc>
      </w:tr>
    </w:tbl>
    <w:p w14:paraId="7CD8BB0B" w14:textId="77777777" w:rsidR="005C36C6" w:rsidRDefault="005C36C6" w:rsidP="005C36C6"/>
    <w:p w14:paraId="218C9E0B" w14:textId="4B840BD3" w:rsidR="005C36C6" w:rsidRDefault="005C36C6" w:rsidP="005C36C6">
      <w:pPr>
        <w:jc w:val="center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 xml:space="preserve">For all Policies and Process flows visit </w:t>
      </w:r>
      <w:r w:rsidRPr="00765AE2">
        <w:rPr>
          <w:rFonts w:ascii="Calibri" w:hAnsi="Calibri" w:cs="Calibri"/>
          <w:b/>
          <w:sz w:val="28"/>
        </w:rPr>
        <w:t>www.pv.edu.au</w:t>
      </w:r>
    </w:p>
    <w:p w14:paraId="2A97C804" w14:textId="30D0BC2F" w:rsidR="005C36C6" w:rsidRDefault="005C36C6" w:rsidP="005C36C6">
      <w:pPr>
        <w:jc w:val="center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 xml:space="preserve">Printed by: </w:t>
      </w:r>
      <w:r w:rsidR="008D3C2C">
        <w:rPr>
          <w:rFonts w:ascii="Calibri" w:hAnsi="Calibri" w:cs="Calibri"/>
          <w:iCs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8D3C2C">
        <w:rPr>
          <w:rFonts w:ascii="Calibri" w:hAnsi="Calibri" w:cs="Calibri"/>
          <w:iCs/>
          <w:szCs w:val="22"/>
        </w:rPr>
        <w:instrText xml:space="preserve"> FORMTEXT </w:instrText>
      </w:r>
      <w:r w:rsidR="008D3C2C">
        <w:rPr>
          <w:rFonts w:ascii="Calibri" w:hAnsi="Calibri" w:cs="Calibri"/>
          <w:iCs/>
          <w:szCs w:val="22"/>
        </w:rPr>
      </w:r>
      <w:r w:rsidR="008D3C2C">
        <w:rPr>
          <w:rFonts w:ascii="Calibri" w:hAnsi="Calibri" w:cs="Calibri"/>
          <w:iCs/>
          <w:szCs w:val="22"/>
        </w:rPr>
        <w:fldChar w:fldCharType="separate"/>
      </w:r>
      <w:r w:rsidR="008D3C2C">
        <w:rPr>
          <w:rFonts w:ascii="Calibri" w:hAnsi="Calibri" w:cs="Calibri"/>
          <w:iCs/>
          <w:noProof/>
          <w:szCs w:val="22"/>
        </w:rPr>
        <w:t> </w:t>
      </w:r>
      <w:r w:rsidR="008D3C2C">
        <w:rPr>
          <w:rFonts w:ascii="Calibri" w:hAnsi="Calibri" w:cs="Calibri"/>
          <w:iCs/>
          <w:noProof/>
          <w:szCs w:val="22"/>
        </w:rPr>
        <w:t> </w:t>
      </w:r>
      <w:r w:rsidR="008D3C2C">
        <w:rPr>
          <w:rFonts w:ascii="Calibri" w:hAnsi="Calibri" w:cs="Calibri"/>
          <w:iCs/>
          <w:noProof/>
          <w:szCs w:val="22"/>
        </w:rPr>
        <w:t> </w:t>
      </w:r>
      <w:r w:rsidR="008D3C2C">
        <w:rPr>
          <w:rFonts w:ascii="Calibri" w:hAnsi="Calibri" w:cs="Calibri"/>
          <w:iCs/>
          <w:noProof/>
          <w:szCs w:val="22"/>
        </w:rPr>
        <w:t> </w:t>
      </w:r>
      <w:r w:rsidR="008D3C2C">
        <w:rPr>
          <w:rFonts w:ascii="Calibri" w:hAnsi="Calibri" w:cs="Calibri"/>
          <w:iCs/>
          <w:noProof/>
          <w:szCs w:val="22"/>
        </w:rPr>
        <w:t> </w:t>
      </w:r>
      <w:r w:rsidR="008D3C2C">
        <w:fldChar w:fldCharType="end"/>
      </w:r>
    </w:p>
    <w:p w14:paraId="1BE107E3" w14:textId="77777777" w:rsidR="005C36C6" w:rsidRPr="00327217" w:rsidRDefault="005C36C6" w:rsidP="00327217"/>
    <w:sectPr w:rsidR="005C36C6" w:rsidRPr="00327217" w:rsidSect="006E57CD">
      <w:headerReference w:type="default" r:id="rId9"/>
      <w:footerReference w:type="default" r:id="rId10"/>
      <w:type w:val="continuous"/>
      <w:pgSz w:w="11906" w:h="16838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98369" w14:textId="77777777" w:rsidR="00C318C8" w:rsidRDefault="00C318C8">
      <w:r>
        <w:separator/>
      </w:r>
    </w:p>
  </w:endnote>
  <w:endnote w:type="continuationSeparator" w:id="0">
    <w:p w14:paraId="3F5E4FED" w14:textId="77777777" w:rsidR="00C318C8" w:rsidRDefault="00C3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4385"/>
      <w:gridCol w:w="6081"/>
    </w:tblGrid>
    <w:tr w:rsidR="006C3E2C" w:rsidRPr="006C3E2C" w14:paraId="54FECA3C" w14:textId="77777777" w:rsidTr="006E57CD">
      <w:trPr>
        <w:trHeight w:val="217"/>
      </w:trPr>
      <w:tc>
        <w:tcPr>
          <w:tcW w:w="2095" w:type="pct"/>
        </w:tcPr>
        <w:p w14:paraId="4B3505E2" w14:textId="77777777" w:rsidR="006C3E2C" w:rsidRPr="006C3E2C" w:rsidRDefault="006C3E2C" w:rsidP="006C3E2C">
          <w:pPr>
            <w:pStyle w:val="Footer"/>
            <w:ind w:right="-908"/>
            <w:rPr>
              <w:rFonts w:ascii="Verdana" w:hAnsi="Verdana"/>
              <w:sz w:val="16"/>
              <w:szCs w:val="16"/>
            </w:rPr>
          </w:pPr>
          <w:r w:rsidRPr="006C3E2C">
            <w:rPr>
              <w:rFonts w:ascii="Verdana" w:hAnsi="Verdana" w:cs="Arial"/>
              <w:sz w:val="16"/>
              <w:szCs w:val="16"/>
            </w:rPr>
            <w:t>Authorized by: CEO</w:t>
          </w:r>
        </w:p>
      </w:tc>
      <w:tc>
        <w:tcPr>
          <w:tcW w:w="2905" w:type="pct"/>
        </w:tcPr>
        <w:p w14:paraId="4C2F7DED" w14:textId="4CCB18F9" w:rsidR="006C3E2C" w:rsidRPr="006C3E2C" w:rsidRDefault="006C3E2C" w:rsidP="006C3E2C">
          <w:pPr>
            <w:pStyle w:val="Footer"/>
            <w:jc w:val="right"/>
            <w:rPr>
              <w:rFonts w:ascii="Verdana" w:hAnsi="Verdana"/>
              <w:sz w:val="16"/>
              <w:szCs w:val="16"/>
            </w:rPr>
          </w:pPr>
          <w:r w:rsidRPr="006C3E2C">
            <w:rPr>
              <w:rFonts w:ascii="Verdana" w:hAnsi="Verdana" w:cs="Arial"/>
              <w:sz w:val="16"/>
              <w:szCs w:val="16"/>
            </w:rPr>
            <w:t xml:space="preserve">Current Version: </w:t>
          </w:r>
          <w:r w:rsidR="00037ED8">
            <w:rPr>
              <w:rFonts w:ascii="Verdana" w:hAnsi="Verdana" w:cs="Arial"/>
              <w:sz w:val="16"/>
              <w:szCs w:val="16"/>
            </w:rPr>
            <w:t>1</w:t>
          </w:r>
          <w:r w:rsidR="000D4BBC">
            <w:rPr>
              <w:rFonts w:ascii="Verdana" w:hAnsi="Verdana" w:cs="Arial"/>
              <w:sz w:val="16"/>
              <w:szCs w:val="16"/>
            </w:rPr>
            <w:t>5</w:t>
          </w:r>
          <w:r w:rsidRPr="006C3E2C">
            <w:rPr>
              <w:rFonts w:ascii="Verdana" w:hAnsi="Verdana" w:cs="Arial"/>
              <w:sz w:val="16"/>
              <w:szCs w:val="16"/>
            </w:rPr>
            <w:t>/0</w:t>
          </w:r>
          <w:r w:rsidR="000D4BBC">
            <w:rPr>
              <w:rFonts w:ascii="Verdana" w:hAnsi="Verdana" w:cs="Arial"/>
              <w:sz w:val="16"/>
              <w:szCs w:val="16"/>
            </w:rPr>
            <w:t>7</w:t>
          </w:r>
          <w:r w:rsidRPr="006C3E2C">
            <w:rPr>
              <w:rFonts w:ascii="Verdana" w:hAnsi="Verdana" w:cs="Arial"/>
              <w:sz w:val="16"/>
              <w:szCs w:val="16"/>
            </w:rPr>
            <w:t>/202</w:t>
          </w:r>
          <w:r w:rsidR="000D4BBC">
            <w:rPr>
              <w:rFonts w:ascii="Verdana" w:hAnsi="Verdana" w:cs="Arial"/>
              <w:sz w:val="16"/>
              <w:szCs w:val="16"/>
            </w:rPr>
            <w:t>4</w:t>
          </w:r>
        </w:p>
      </w:tc>
    </w:tr>
    <w:tr w:rsidR="006C3E2C" w:rsidRPr="006C3E2C" w14:paraId="53806735" w14:textId="77777777" w:rsidTr="006E57CD">
      <w:trPr>
        <w:trHeight w:val="217"/>
      </w:trPr>
      <w:tc>
        <w:tcPr>
          <w:tcW w:w="2095" w:type="pct"/>
        </w:tcPr>
        <w:p w14:paraId="4DA1312B" w14:textId="59AFBC89" w:rsidR="006C3E2C" w:rsidRPr="006C3E2C" w:rsidRDefault="006C3E2C" w:rsidP="006C3E2C">
          <w:pPr>
            <w:pStyle w:val="Footer"/>
            <w:ind w:right="-908"/>
            <w:rPr>
              <w:rFonts w:ascii="Verdana" w:hAnsi="Verdana"/>
              <w:sz w:val="16"/>
              <w:szCs w:val="16"/>
            </w:rPr>
          </w:pPr>
          <w:r w:rsidRPr="006C3E2C">
            <w:rPr>
              <w:rFonts w:ascii="Verdana" w:hAnsi="Verdana" w:cs="Arial"/>
              <w:sz w:val="16"/>
              <w:szCs w:val="16"/>
            </w:rPr>
            <w:t>Document Owner: CEO</w:t>
          </w:r>
          <w:r w:rsidR="00E80A2D">
            <w:rPr>
              <w:rFonts w:ascii="Verdana" w:hAnsi="Verdana" w:cs="Arial"/>
              <w:sz w:val="16"/>
              <w:szCs w:val="16"/>
            </w:rPr>
            <w:t xml:space="preserve"> </w:t>
          </w:r>
          <w:r w:rsidRPr="006C3E2C">
            <w:rPr>
              <w:rFonts w:ascii="Verdana" w:hAnsi="Verdana"/>
              <w:sz w:val="16"/>
              <w:szCs w:val="16"/>
            </w:rPr>
            <w:t>©</w:t>
          </w:r>
          <w:r w:rsidR="00E80A2D">
            <w:rPr>
              <w:rFonts w:ascii="Verdana" w:hAnsi="Verdana"/>
              <w:sz w:val="16"/>
              <w:szCs w:val="16"/>
            </w:rPr>
            <w:t xml:space="preserve"> </w:t>
          </w:r>
          <w:r w:rsidRPr="006C3E2C">
            <w:rPr>
              <w:rFonts w:ascii="Verdana" w:hAnsi="Verdana"/>
              <w:sz w:val="16"/>
              <w:szCs w:val="16"/>
            </w:rPr>
            <w:t>Polytechnic Victoria Pty Ltd</w:t>
          </w:r>
        </w:p>
      </w:tc>
      <w:tc>
        <w:tcPr>
          <w:tcW w:w="2905" w:type="pct"/>
        </w:tcPr>
        <w:p w14:paraId="3BE82280" w14:textId="77777777" w:rsidR="006C3E2C" w:rsidRPr="006C3E2C" w:rsidRDefault="006C3E2C" w:rsidP="006C3E2C">
          <w:pPr>
            <w:pStyle w:val="Footer"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6C3E2C" w:rsidRPr="006C3E2C" w14:paraId="3C987C7B" w14:textId="77777777" w:rsidTr="006E57CD">
      <w:trPr>
        <w:trHeight w:val="217"/>
      </w:trPr>
      <w:tc>
        <w:tcPr>
          <w:tcW w:w="2095" w:type="pct"/>
        </w:tcPr>
        <w:p w14:paraId="00044CE0" w14:textId="77777777" w:rsidR="006C3E2C" w:rsidRPr="006C3E2C" w:rsidRDefault="006C3E2C" w:rsidP="006C3E2C">
          <w:pPr>
            <w:pStyle w:val="Footer"/>
            <w:ind w:right="-908"/>
            <w:rPr>
              <w:rFonts w:ascii="Verdana" w:hAnsi="Verdana"/>
              <w:sz w:val="16"/>
              <w:szCs w:val="16"/>
            </w:rPr>
          </w:pPr>
          <w:r w:rsidRPr="006C3E2C">
            <w:rPr>
              <w:rFonts w:ascii="Verdana" w:hAnsi="Verdana" w:cs="Arial"/>
              <w:sz w:val="16"/>
              <w:szCs w:val="16"/>
            </w:rPr>
            <w:t xml:space="preserve">TOID 45780 CRICOS Provider Number: 03969G                                         </w:t>
          </w:r>
        </w:p>
      </w:tc>
      <w:tc>
        <w:tcPr>
          <w:tcW w:w="2905" w:type="pct"/>
        </w:tcPr>
        <w:p w14:paraId="4005E113" w14:textId="77777777" w:rsidR="006C3E2C" w:rsidRPr="006C3E2C" w:rsidRDefault="006C3E2C" w:rsidP="006C3E2C">
          <w:pPr>
            <w:pStyle w:val="Footer"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6C3E2C" w:rsidRPr="006C3E2C" w14:paraId="7F9DA28D" w14:textId="77777777" w:rsidTr="006E57CD">
      <w:trPr>
        <w:trHeight w:val="217"/>
      </w:trPr>
      <w:tc>
        <w:tcPr>
          <w:tcW w:w="2095" w:type="pct"/>
        </w:tcPr>
        <w:p w14:paraId="40EC5592" w14:textId="77777777" w:rsidR="006C3E2C" w:rsidRPr="006C3E2C" w:rsidRDefault="006C3E2C" w:rsidP="006C3E2C">
          <w:pPr>
            <w:pStyle w:val="Footer"/>
            <w:ind w:right="-908"/>
            <w:rPr>
              <w:rFonts w:ascii="Verdana" w:hAnsi="Verdana"/>
              <w:sz w:val="16"/>
              <w:szCs w:val="16"/>
            </w:rPr>
          </w:pPr>
        </w:p>
      </w:tc>
      <w:tc>
        <w:tcPr>
          <w:tcW w:w="2905" w:type="pct"/>
        </w:tcPr>
        <w:p w14:paraId="459BA88A" w14:textId="77777777" w:rsidR="006C3E2C" w:rsidRPr="006C3E2C" w:rsidRDefault="006C3E2C" w:rsidP="006C3E2C">
          <w:pPr>
            <w:pStyle w:val="Footer"/>
            <w:jc w:val="right"/>
            <w:rPr>
              <w:rFonts w:ascii="Verdana" w:hAnsi="Verdana"/>
              <w:sz w:val="16"/>
              <w:szCs w:val="16"/>
            </w:rPr>
          </w:pPr>
        </w:p>
      </w:tc>
    </w:tr>
  </w:tbl>
  <w:p w14:paraId="77D30169" w14:textId="280BBE4E" w:rsidR="00B32A8D" w:rsidRPr="003F49D6" w:rsidRDefault="006E57CD" w:rsidP="006E57CD">
    <w:pPr>
      <w:pStyle w:val="Footer"/>
      <w:rPr>
        <w:sz w:val="1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BA5E906" wp14:editId="3E1E3609">
              <wp:simplePos x="0" y="0"/>
              <wp:positionH relativeFrom="margin">
                <wp:align>center</wp:align>
              </wp:positionH>
              <wp:positionV relativeFrom="paragraph">
                <wp:posOffset>-572135</wp:posOffset>
              </wp:positionV>
              <wp:extent cx="7963535" cy="635"/>
              <wp:effectExtent l="17145" t="20320" r="20320" b="17145"/>
              <wp:wrapNone/>
              <wp:docPr id="1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63535" cy="635"/>
                        <a:chOff x="0" y="1801"/>
                        <a:chExt cx="12541" cy="1"/>
                      </a:xfrm>
                    </wpg:grpSpPr>
                    <wps:wsp>
                      <wps:cNvPr id="2" name="AutoShape 3"/>
                      <wps:cNvCnPr>
                        <a:cxnSpLocks noChangeShapeType="1"/>
                      </wps:cNvCnPr>
                      <wps:spPr bwMode="auto">
                        <a:xfrm flipH="1" flipV="1">
                          <a:off x="0" y="1802"/>
                          <a:ext cx="6293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7B38A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AutoShape 4"/>
                      <wps:cNvCnPr>
                        <a:cxnSpLocks noChangeShapeType="1"/>
                      </wps:cNvCnPr>
                      <wps:spPr bwMode="auto">
                        <a:xfrm flipH="1" flipV="1">
                          <a:off x="6248" y="1801"/>
                          <a:ext cx="6293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2E2C3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F892F8" id="Group 15" o:spid="_x0000_s1026" style="position:absolute;margin-left:0;margin-top:-45.05pt;width:627.05pt;height:.05pt;z-index:251658752;mso-position-horizontal:center;mso-position-horizontal-relative:margin" coordorigin=",1801" coordsize="1254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top:1802;width:629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" strokecolor="#7b38ab" strokeweight="2pt"/>
              <v:shape id="AutoShape 4" o:spid="_x0000_s1028" type="#_x0000_t32" style="position:absolute;left:6248;top:1801;width:629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" strokecolor="#2e2c3d" strokeweight="2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0EE99" w14:textId="77777777" w:rsidR="00C318C8" w:rsidRDefault="00C318C8">
      <w:r>
        <w:separator/>
      </w:r>
    </w:p>
  </w:footnote>
  <w:footnote w:type="continuationSeparator" w:id="0">
    <w:p w14:paraId="035F7281" w14:textId="77777777" w:rsidR="00C318C8" w:rsidRDefault="00C31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4473"/>
      <w:gridCol w:w="5993"/>
    </w:tblGrid>
    <w:tr w:rsidR="00C201D4" w:rsidRPr="00977664" w14:paraId="78454C27" w14:textId="77777777" w:rsidTr="006E57CD">
      <w:trPr>
        <w:trHeight w:val="1154"/>
      </w:trPr>
      <w:tc>
        <w:tcPr>
          <w:tcW w:w="2137" w:type="pct"/>
          <w:vAlign w:val="center"/>
        </w:tcPr>
        <w:p w14:paraId="1251A105" w14:textId="39561EEF" w:rsidR="00C201D4" w:rsidRPr="00977664" w:rsidRDefault="006E57CD" w:rsidP="00C201D4">
          <w:pPr>
            <w:rPr>
              <w:rFonts w:ascii="Calibri" w:hAnsi="Calibri"/>
              <w:sz w:val="18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75E24B8A" wp14:editId="6D24D6EC">
                <wp:simplePos x="0" y="0"/>
                <wp:positionH relativeFrom="column">
                  <wp:posOffset>-1923415</wp:posOffset>
                </wp:positionH>
                <wp:positionV relativeFrom="paragraph">
                  <wp:posOffset>-6350</wp:posOffset>
                </wp:positionV>
                <wp:extent cx="1800225" cy="643255"/>
                <wp:effectExtent l="0" t="0" r="0" b="0"/>
                <wp:wrapSquare wrapText="bothSides"/>
                <wp:docPr id="4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643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63" w:type="pct"/>
        </w:tcPr>
        <w:p w14:paraId="609B07BE" w14:textId="77777777" w:rsidR="005C36C6" w:rsidRDefault="005C36C6" w:rsidP="00C201D4">
          <w:pPr>
            <w:jc w:val="right"/>
            <w:rPr>
              <w:rFonts w:ascii="Verdana" w:hAnsi="Verdana" w:cs="Calibri"/>
              <w:b/>
            </w:rPr>
          </w:pPr>
          <w:r>
            <w:rPr>
              <w:rFonts w:ascii="Verdana" w:hAnsi="Verdana" w:cs="Arial"/>
              <w:b/>
            </w:rPr>
            <w:t>3.2</w:t>
          </w:r>
          <w:r>
            <w:rPr>
              <w:rFonts w:ascii="Verdana" w:hAnsi="Verdana" w:cs="Calibri"/>
              <w:b/>
            </w:rPr>
            <w:t xml:space="preserve"> Refund Request Form</w:t>
          </w:r>
        </w:p>
        <w:p w14:paraId="3684F671" w14:textId="41E78FDA" w:rsidR="00C201D4" w:rsidRPr="00601256" w:rsidRDefault="006E57CD" w:rsidP="00C201D4">
          <w:pPr>
            <w:jc w:val="right"/>
            <w:rPr>
              <w:rFonts w:ascii="Verdana" w:hAnsi="Verdana" w:cs="Arial"/>
              <w:sz w:val="16"/>
              <w:szCs w:val="20"/>
            </w:rPr>
          </w:pPr>
          <w:r w:rsidRPr="006E57CD">
            <w:rPr>
              <w:rFonts w:ascii="Verdana" w:hAnsi="Verdana" w:cs="Arial"/>
              <w:sz w:val="16"/>
              <w:szCs w:val="20"/>
            </w:rPr>
            <w:t xml:space="preserve">147 Islington </w:t>
          </w:r>
          <w:r w:rsidR="00765AE2">
            <w:rPr>
              <w:rFonts w:ascii="Verdana" w:hAnsi="Verdana" w:cs="Arial"/>
              <w:sz w:val="16"/>
              <w:szCs w:val="20"/>
            </w:rPr>
            <w:t>S</w:t>
          </w:r>
          <w:r w:rsidRPr="006E57CD">
            <w:rPr>
              <w:rFonts w:ascii="Verdana" w:hAnsi="Verdana" w:cs="Arial"/>
              <w:sz w:val="16"/>
              <w:szCs w:val="20"/>
            </w:rPr>
            <w:t>t, Collingwood, VIC 3066</w:t>
          </w:r>
        </w:p>
        <w:p w14:paraId="579C233A" w14:textId="1C003CAB" w:rsidR="000D4BBC" w:rsidRDefault="000D4BBC" w:rsidP="00C201D4">
          <w:pPr>
            <w:jc w:val="right"/>
            <w:rPr>
              <w:rFonts w:ascii="Verdana" w:hAnsi="Verdana" w:cs="Arial"/>
              <w:sz w:val="16"/>
              <w:szCs w:val="20"/>
            </w:rPr>
          </w:pPr>
          <w:r w:rsidRPr="000D4BBC">
            <w:rPr>
              <w:rFonts w:ascii="Verdana" w:hAnsi="Verdana" w:cs="Arial"/>
              <w:sz w:val="16"/>
              <w:szCs w:val="20"/>
            </w:rPr>
            <w:t>103-105 Evans St,</w:t>
          </w:r>
          <w:r>
            <w:rPr>
              <w:rFonts w:ascii="Verdana" w:hAnsi="Verdana" w:cs="Arial"/>
              <w:sz w:val="16"/>
              <w:szCs w:val="20"/>
            </w:rPr>
            <w:t xml:space="preserve"> </w:t>
          </w:r>
          <w:r w:rsidRPr="000D4BBC">
            <w:rPr>
              <w:rFonts w:ascii="Verdana" w:hAnsi="Verdana" w:cs="Arial"/>
              <w:sz w:val="16"/>
              <w:szCs w:val="20"/>
            </w:rPr>
            <w:t>Brunswick VIC 3056</w:t>
          </w:r>
        </w:p>
        <w:p w14:paraId="5F0D9488" w14:textId="78B87637" w:rsidR="00C201D4" w:rsidRPr="00601256" w:rsidRDefault="00AA166D" w:rsidP="00C201D4">
          <w:pPr>
            <w:jc w:val="right"/>
            <w:rPr>
              <w:rFonts w:ascii="Verdana" w:hAnsi="Verdana" w:cs="Arial"/>
              <w:sz w:val="16"/>
              <w:szCs w:val="20"/>
            </w:rPr>
          </w:pPr>
          <w:r w:rsidRPr="00AA166D">
            <w:rPr>
              <w:rFonts w:ascii="Verdana" w:hAnsi="Verdana" w:cs="Arial"/>
              <w:sz w:val="16"/>
              <w:szCs w:val="20"/>
            </w:rPr>
            <w:t>P</w:t>
          </w:r>
          <w:r w:rsidR="00765AE2">
            <w:rPr>
              <w:rFonts w:ascii="Verdana" w:hAnsi="Verdana" w:cs="Arial"/>
              <w:sz w:val="16"/>
              <w:szCs w:val="20"/>
            </w:rPr>
            <w:t>:</w:t>
          </w:r>
          <w:r w:rsidRPr="00AA166D">
            <w:rPr>
              <w:rFonts w:ascii="Verdana" w:hAnsi="Verdana" w:cs="Arial"/>
              <w:sz w:val="16"/>
              <w:szCs w:val="20"/>
            </w:rPr>
            <w:t xml:space="preserve"> </w:t>
          </w:r>
          <w:r w:rsidR="00765AE2" w:rsidRPr="00765AE2">
            <w:rPr>
              <w:rFonts w:ascii="Verdana" w:hAnsi="Verdana" w:cs="Arial"/>
              <w:sz w:val="16"/>
              <w:szCs w:val="20"/>
            </w:rPr>
            <w:t>+61(3)96547395</w:t>
          </w:r>
        </w:p>
        <w:p w14:paraId="2707FB6D" w14:textId="26D55A65" w:rsidR="00C201D4" w:rsidRPr="00977664" w:rsidRDefault="006E57CD" w:rsidP="00C201D4">
          <w:pPr>
            <w:ind w:left="-114"/>
            <w:jc w:val="right"/>
            <w:rPr>
              <w:rFonts w:ascii="Verdana" w:hAnsi="Verdana" w:cs="Arial"/>
              <w:color w:val="00B0F0"/>
              <w:sz w:val="16"/>
              <w:szCs w:val="20"/>
            </w:rPr>
          </w:pPr>
          <w:r>
            <w:rPr>
              <w:rStyle w:val="Hyperlink"/>
              <w:noProof/>
              <w:sz w:val="8"/>
              <w:szCs w:val="12"/>
            </w:rPr>
            <mc:AlternateContent>
              <mc:Choice Requires="wpg">
                <w:drawing>
                  <wp:anchor distT="0" distB="0" distL="114300" distR="114300" simplePos="0" relativeHeight="251657728" behindDoc="0" locked="0" layoutInCell="1" allowOverlap="1" wp14:anchorId="0578F043" wp14:editId="64E92103">
                    <wp:simplePos x="0" y="0"/>
                    <wp:positionH relativeFrom="margin">
                      <wp:posOffset>-3689350</wp:posOffset>
                    </wp:positionH>
                    <wp:positionV relativeFrom="paragraph">
                      <wp:posOffset>257810</wp:posOffset>
                    </wp:positionV>
                    <wp:extent cx="7963535" cy="635"/>
                    <wp:effectExtent l="0" t="0" r="0" b="0"/>
                    <wp:wrapNone/>
                    <wp:docPr id="12" name="Group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963535" cy="635"/>
                              <a:chOff x="0" y="1801"/>
                              <a:chExt cx="12541" cy="1"/>
                            </a:xfrm>
                          </wpg:grpSpPr>
                          <wps:wsp>
                            <wps:cNvPr id="13" name="AutoShape 3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1802"/>
                                <a:ext cx="629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7B38A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AutoShape 4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6248" y="1801"/>
                                <a:ext cx="629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2E2C3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E189BDD" id="Group 12" o:spid="_x0000_s1026" style="position:absolute;margin-left:-290.5pt;margin-top:20.3pt;width:627.05pt;height:.05pt;z-index:251657728;mso-position-horizontal-relative:margin" coordorigin=",1801" coordsize="1254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7" type="#_x0000_t32" style="position:absolute;top:1802;width:629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" strokecolor="#7b38ab" strokeweight="2pt"/>
                    <v:shape id="AutoShape 4" o:spid="_x0000_s1028" type="#_x0000_t32" style="position:absolute;left:6248;top:1801;width:629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" strokecolor="#2e2c3d" strokeweight="2pt"/>
                    <w10:wrap anchorx="margin"/>
                  </v:group>
                </w:pict>
              </mc:Fallback>
            </mc:AlternateContent>
          </w:r>
          <w:r w:rsidR="00C201D4" w:rsidRPr="001353B7">
            <w:rPr>
              <w:rStyle w:val="Hyperlink"/>
              <w:rFonts w:ascii="Verdana" w:hAnsi="Verdana"/>
              <w:sz w:val="16"/>
              <w:szCs w:val="16"/>
            </w:rPr>
            <w:t>www.pv.edu.au</w:t>
          </w:r>
          <w:r w:rsidR="00C201D4" w:rsidRPr="001353B7">
            <w:rPr>
              <w:rFonts w:ascii="Verdana" w:hAnsi="Verdana" w:cs="Arial"/>
              <w:sz w:val="8"/>
              <w:szCs w:val="12"/>
            </w:rPr>
            <w:t xml:space="preserve"> </w:t>
          </w:r>
          <w:r w:rsidR="00C201D4" w:rsidRPr="00601256">
            <w:rPr>
              <w:rFonts w:ascii="Verdana" w:hAnsi="Verdana" w:cs="Arial"/>
              <w:sz w:val="16"/>
              <w:szCs w:val="20"/>
            </w:rPr>
            <w:t xml:space="preserve">| </w:t>
          </w:r>
          <w:hyperlink r:id="rId2" w:history="1">
            <w:r w:rsidR="00765AE2" w:rsidRPr="00C21E39">
              <w:rPr>
                <w:rStyle w:val="Hyperlink"/>
                <w:rFonts w:ascii="Verdana" w:hAnsi="Verdana" w:cs="Arial"/>
                <w:sz w:val="16"/>
                <w:szCs w:val="20"/>
              </w:rPr>
              <w:t>info@pv.edu.au</w:t>
            </w:r>
          </w:hyperlink>
        </w:p>
      </w:tc>
    </w:tr>
  </w:tbl>
  <w:p w14:paraId="057775A5" w14:textId="77777777" w:rsidR="00B32A8D" w:rsidRPr="005B4E1E" w:rsidRDefault="00B32A8D" w:rsidP="005B4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57F10"/>
    <w:multiLevelType w:val="hybridMultilevel"/>
    <w:tmpl w:val="AC20D1C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92117AA"/>
    <w:multiLevelType w:val="multilevel"/>
    <w:tmpl w:val="EF78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85594">
    <w:abstractNumId w:val="0"/>
  </w:num>
  <w:num w:numId="2" w16cid:durableId="1988627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67gX9dEk+ecb2vQUc8cvboCy/j6lu5arnm/cHYrtFIVWXtbgifckq5DSst1+20ws73SP9FM7PBFpGr2GZlb8w==" w:salt="nNqr/0n19PYGBjzWE5XpPA==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19"/>
    <w:rsid w:val="00034BC0"/>
    <w:rsid w:val="00037ED8"/>
    <w:rsid w:val="00054D76"/>
    <w:rsid w:val="0005697F"/>
    <w:rsid w:val="00067ABC"/>
    <w:rsid w:val="000700C5"/>
    <w:rsid w:val="00086901"/>
    <w:rsid w:val="000C0DAD"/>
    <w:rsid w:val="000C5C54"/>
    <w:rsid w:val="000C6976"/>
    <w:rsid w:val="000C7259"/>
    <w:rsid w:val="000C7F63"/>
    <w:rsid w:val="000D2B9F"/>
    <w:rsid w:val="000D4BBC"/>
    <w:rsid w:val="000F3655"/>
    <w:rsid w:val="00126D3D"/>
    <w:rsid w:val="001353B7"/>
    <w:rsid w:val="00170F93"/>
    <w:rsid w:val="0017159F"/>
    <w:rsid w:val="0019675D"/>
    <w:rsid w:val="0019684F"/>
    <w:rsid w:val="001C16EA"/>
    <w:rsid w:val="001D484C"/>
    <w:rsid w:val="001F7200"/>
    <w:rsid w:val="00207440"/>
    <w:rsid w:val="002077DC"/>
    <w:rsid w:val="002401A0"/>
    <w:rsid w:val="002418E2"/>
    <w:rsid w:val="00254220"/>
    <w:rsid w:val="002605F2"/>
    <w:rsid w:val="00283452"/>
    <w:rsid w:val="002C6871"/>
    <w:rsid w:val="002F796F"/>
    <w:rsid w:val="00306184"/>
    <w:rsid w:val="00327217"/>
    <w:rsid w:val="003450F0"/>
    <w:rsid w:val="003565B2"/>
    <w:rsid w:val="00377E41"/>
    <w:rsid w:val="00385DB1"/>
    <w:rsid w:val="003B271E"/>
    <w:rsid w:val="003F49D6"/>
    <w:rsid w:val="0040044F"/>
    <w:rsid w:val="004052C8"/>
    <w:rsid w:val="004266D2"/>
    <w:rsid w:val="004267E3"/>
    <w:rsid w:val="00437301"/>
    <w:rsid w:val="0044178C"/>
    <w:rsid w:val="00482DDE"/>
    <w:rsid w:val="00491537"/>
    <w:rsid w:val="004962D0"/>
    <w:rsid w:val="004C1A43"/>
    <w:rsid w:val="004C2279"/>
    <w:rsid w:val="004D2814"/>
    <w:rsid w:val="00523E6F"/>
    <w:rsid w:val="0055225B"/>
    <w:rsid w:val="00577740"/>
    <w:rsid w:val="005A470D"/>
    <w:rsid w:val="005B4E1E"/>
    <w:rsid w:val="005B5627"/>
    <w:rsid w:val="005C36C6"/>
    <w:rsid w:val="005C5C4F"/>
    <w:rsid w:val="005E136B"/>
    <w:rsid w:val="005E1F3E"/>
    <w:rsid w:val="0060663B"/>
    <w:rsid w:val="00624638"/>
    <w:rsid w:val="00624D6F"/>
    <w:rsid w:val="0063484D"/>
    <w:rsid w:val="00635D19"/>
    <w:rsid w:val="00637570"/>
    <w:rsid w:val="00653771"/>
    <w:rsid w:val="00680562"/>
    <w:rsid w:val="00685A61"/>
    <w:rsid w:val="00686EA1"/>
    <w:rsid w:val="006C3231"/>
    <w:rsid w:val="006C3E2C"/>
    <w:rsid w:val="006C4B01"/>
    <w:rsid w:val="006E0BEA"/>
    <w:rsid w:val="006E113F"/>
    <w:rsid w:val="006E350B"/>
    <w:rsid w:val="006E57CD"/>
    <w:rsid w:val="006F2CE5"/>
    <w:rsid w:val="00701DF1"/>
    <w:rsid w:val="007430CD"/>
    <w:rsid w:val="00765AE2"/>
    <w:rsid w:val="0079689D"/>
    <w:rsid w:val="007A30EE"/>
    <w:rsid w:val="007B5C14"/>
    <w:rsid w:val="007F1CFF"/>
    <w:rsid w:val="007F24A9"/>
    <w:rsid w:val="00815D04"/>
    <w:rsid w:val="00822822"/>
    <w:rsid w:val="00836D96"/>
    <w:rsid w:val="0085782D"/>
    <w:rsid w:val="008A198B"/>
    <w:rsid w:val="008D3C2C"/>
    <w:rsid w:val="008E3A06"/>
    <w:rsid w:val="00903B4E"/>
    <w:rsid w:val="00916F32"/>
    <w:rsid w:val="00924E36"/>
    <w:rsid w:val="0092574C"/>
    <w:rsid w:val="00930A6D"/>
    <w:rsid w:val="009658EA"/>
    <w:rsid w:val="00970BAF"/>
    <w:rsid w:val="00981005"/>
    <w:rsid w:val="00997248"/>
    <w:rsid w:val="009A1DEB"/>
    <w:rsid w:val="009B1541"/>
    <w:rsid w:val="009C0D14"/>
    <w:rsid w:val="009C40D0"/>
    <w:rsid w:val="009F19D1"/>
    <w:rsid w:val="00A05B17"/>
    <w:rsid w:val="00A45902"/>
    <w:rsid w:val="00A7135F"/>
    <w:rsid w:val="00A76C69"/>
    <w:rsid w:val="00A86D6C"/>
    <w:rsid w:val="00A91CFF"/>
    <w:rsid w:val="00A94ED9"/>
    <w:rsid w:val="00AA0240"/>
    <w:rsid w:val="00AA04D3"/>
    <w:rsid w:val="00AA166D"/>
    <w:rsid w:val="00AA283E"/>
    <w:rsid w:val="00AA3FEF"/>
    <w:rsid w:val="00AB19ED"/>
    <w:rsid w:val="00AB65FF"/>
    <w:rsid w:val="00AC03C8"/>
    <w:rsid w:val="00AC08B3"/>
    <w:rsid w:val="00AC137D"/>
    <w:rsid w:val="00AD1989"/>
    <w:rsid w:val="00AF1C92"/>
    <w:rsid w:val="00B1748F"/>
    <w:rsid w:val="00B21C90"/>
    <w:rsid w:val="00B32A8D"/>
    <w:rsid w:val="00B659C4"/>
    <w:rsid w:val="00B76969"/>
    <w:rsid w:val="00B86201"/>
    <w:rsid w:val="00B87E3B"/>
    <w:rsid w:val="00BB39DB"/>
    <w:rsid w:val="00BB4C88"/>
    <w:rsid w:val="00BB6ADE"/>
    <w:rsid w:val="00BE5152"/>
    <w:rsid w:val="00BE51AA"/>
    <w:rsid w:val="00BF17BD"/>
    <w:rsid w:val="00C15A5A"/>
    <w:rsid w:val="00C201D4"/>
    <w:rsid w:val="00C24A13"/>
    <w:rsid w:val="00C25812"/>
    <w:rsid w:val="00C318C8"/>
    <w:rsid w:val="00C4134D"/>
    <w:rsid w:val="00C42263"/>
    <w:rsid w:val="00C51EFB"/>
    <w:rsid w:val="00C612B5"/>
    <w:rsid w:val="00C86B0E"/>
    <w:rsid w:val="00CA5874"/>
    <w:rsid w:val="00CB7497"/>
    <w:rsid w:val="00CE0813"/>
    <w:rsid w:val="00CE375F"/>
    <w:rsid w:val="00CF0730"/>
    <w:rsid w:val="00D156C6"/>
    <w:rsid w:val="00D15DAB"/>
    <w:rsid w:val="00D355E6"/>
    <w:rsid w:val="00D37253"/>
    <w:rsid w:val="00D67886"/>
    <w:rsid w:val="00D975CD"/>
    <w:rsid w:val="00DB7790"/>
    <w:rsid w:val="00E07E6A"/>
    <w:rsid w:val="00E07FFC"/>
    <w:rsid w:val="00E6484D"/>
    <w:rsid w:val="00E706C7"/>
    <w:rsid w:val="00E72A15"/>
    <w:rsid w:val="00E80A2D"/>
    <w:rsid w:val="00EA428E"/>
    <w:rsid w:val="00EA4DA4"/>
    <w:rsid w:val="00EA4FB1"/>
    <w:rsid w:val="00EB2325"/>
    <w:rsid w:val="00EC6BB5"/>
    <w:rsid w:val="00EF0D93"/>
    <w:rsid w:val="00F23211"/>
    <w:rsid w:val="00F40E6A"/>
    <w:rsid w:val="00F44184"/>
    <w:rsid w:val="00F50C7E"/>
    <w:rsid w:val="00F55DB0"/>
    <w:rsid w:val="00F844D1"/>
    <w:rsid w:val="00FA3929"/>
    <w:rsid w:val="00FA4747"/>
    <w:rsid w:val="00FB17E6"/>
    <w:rsid w:val="00FB51DA"/>
    <w:rsid w:val="00FD6ED1"/>
    <w:rsid w:val="00FE2D7B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0419F7"/>
  <w15:docId w15:val="{1609B7B6-A224-476B-8C8A-95A2E274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6C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40E6A"/>
    <w:pPr>
      <w:keepNext/>
      <w:jc w:val="center"/>
      <w:outlineLvl w:val="0"/>
    </w:pPr>
    <w:rPr>
      <w:b/>
      <w:sz w:val="4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6A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B6AD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BB6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C4B01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F40E6A"/>
    <w:rPr>
      <w:b/>
      <w:sz w:val="48"/>
    </w:rPr>
  </w:style>
  <w:style w:type="paragraph" w:styleId="BalloonText">
    <w:name w:val="Balloon Text"/>
    <w:basedOn w:val="Normal"/>
    <w:link w:val="BalloonTextChar"/>
    <w:rsid w:val="00A4590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4590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9B15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5152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E5152"/>
    <w:rPr>
      <w:b/>
      <w:bCs/>
    </w:rPr>
  </w:style>
  <w:style w:type="character" w:customStyle="1" w:styleId="HeaderChar">
    <w:name w:val="Header Char"/>
    <w:link w:val="Header"/>
    <w:uiPriority w:val="99"/>
    <w:rsid w:val="005B4E1E"/>
    <w:rPr>
      <w:sz w:val="24"/>
      <w:szCs w:val="24"/>
      <w:lang w:val="en-AU"/>
    </w:rPr>
  </w:style>
  <w:style w:type="character" w:styleId="UnresolvedMention">
    <w:name w:val="Unresolved Mention"/>
    <w:uiPriority w:val="99"/>
    <w:semiHidden/>
    <w:unhideWhenUsed/>
    <w:rsid w:val="00C20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9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173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v.edu.au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sha\Dropbox%20(EduCombine)\PV%20-%20Polytechnic%20Vic%20Team%20Folder\Pv%20Operations\PV%20teams%20templates\3.2%20Refund%20Request%20Form%20-%20P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1B6F8-55B0-4BC9-B90B-16D80FE1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3.2 Refund Request Form - PV.dot</Template>
  <TotalTime>3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2136</CharactersWithSpaces>
  <SharedDoc>false</SharedDoc>
  <HLinks>
    <vt:vector size="6" baseType="variant">
      <vt:variant>
        <vt:i4>2752607</vt:i4>
      </vt:variant>
      <vt:variant>
        <vt:i4>0</vt:i4>
      </vt:variant>
      <vt:variant>
        <vt:i4>0</vt:i4>
      </vt:variant>
      <vt:variant>
        <vt:i4>5</vt:i4>
      </vt:variant>
      <vt:variant>
        <vt:lpwstr>mailto:info@pv.edu.au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Harsha</dc:creator>
  <cp:keywords/>
  <cp:lastModifiedBy>PV</cp:lastModifiedBy>
  <cp:revision>2</cp:revision>
  <cp:lastPrinted>2010-03-23T07:39:00Z</cp:lastPrinted>
  <dcterms:created xsi:type="dcterms:W3CDTF">2024-07-15T06:00:00Z</dcterms:created>
  <dcterms:modified xsi:type="dcterms:W3CDTF">2024-07-15T06:00:00Z</dcterms:modified>
</cp:coreProperties>
</file>