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79" w:tblpY="240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02"/>
        <w:gridCol w:w="4193"/>
        <w:gridCol w:w="487"/>
        <w:gridCol w:w="284"/>
        <w:gridCol w:w="1004"/>
        <w:gridCol w:w="2986"/>
      </w:tblGrid>
      <w:tr w:rsidR="000C7E9A" w14:paraId="399C644D" w14:textId="77777777" w:rsidTr="00B91D22">
        <w:trPr>
          <w:trHeight w:val="454"/>
        </w:trPr>
        <w:tc>
          <w:tcPr>
            <w:tcW w:w="3092" w:type="pct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DBDB"/>
            <w:vAlign w:val="center"/>
            <w:hideMark/>
          </w:tcPr>
          <w:p w14:paraId="329EAF66" w14:textId="77777777" w:rsidR="000C7E9A" w:rsidRDefault="000C7E9A" w:rsidP="00D03E89">
            <w:pPr>
              <w:jc w:val="left"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/>
                <w:b/>
                <w:color w:val="000000"/>
                <w:sz w:val="26"/>
                <w:szCs w:val="26"/>
              </w:rPr>
              <w:t>Student Details:</w:t>
            </w:r>
          </w:p>
        </w:tc>
        <w:tc>
          <w:tcPr>
            <w:tcW w:w="48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BB9800" w14:textId="77777777" w:rsidR="000C7E9A" w:rsidRDefault="000C7E9A" w:rsidP="00D03E89">
            <w:pPr>
              <w:jc w:val="left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Date:</w:t>
            </w:r>
          </w:p>
        </w:tc>
        <w:tc>
          <w:tcPr>
            <w:tcW w:w="14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C2F778" w14:textId="77777777" w:rsidR="000C7E9A" w:rsidRDefault="000C7E9A" w:rsidP="00D03E89">
            <w:pPr>
              <w:jc w:val="left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0C7E9A" w14:paraId="6FFB3E56" w14:textId="77777777" w:rsidTr="00B91D22">
        <w:trPr>
          <w:trHeight w:val="454"/>
        </w:trPr>
        <w:tc>
          <w:tcPr>
            <w:tcW w:w="7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C0B02B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6"/>
              </w:rPr>
            </w:pPr>
            <w:r>
              <w:rPr>
                <w:rFonts w:ascii="Calibri" w:hAnsi="Calibri"/>
                <w:sz w:val="24"/>
                <w:szCs w:val="26"/>
              </w:rPr>
              <w:t>Name:</w:t>
            </w:r>
          </w:p>
        </w:tc>
        <w:bookmarkStart w:id="0" w:name="Text3"/>
        <w:tc>
          <w:tcPr>
            <w:tcW w:w="4282" w:type="pct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33456D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0"/>
          </w:p>
        </w:tc>
      </w:tr>
      <w:tr w:rsidR="000C7E9A" w14:paraId="63D7EB75" w14:textId="77777777" w:rsidTr="00B91D22">
        <w:trPr>
          <w:trHeight w:val="454"/>
        </w:trPr>
        <w:tc>
          <w:tcPr>
            <w:tcW w:w="7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4935DFC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6"/>
              </w:rPr>
            </w:pPr>
            <w:r>
              <w:rPr>
                <w:rFonts w:ascii="Calibri" w:hAnsi="Calibri"/>
                <w:sz w:val="24"/>
                <w:szCs w:val="26"/>
              </w:rPr>
              <w:t>Student ID:</w:t>
            </w:r>
          </w:p>
        </w:tc>
        <w:tc>
          <w:tcPr>
            <w:tcW w:w="20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894005" w14:textId="7661905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849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69F7DA" w14:textId="77777777" w:rsidR="000C7E9A" w:rsidRDefault="000C7E9A" w:rsidP="00D03E89">
            <w:pPr>
              <w:jc w:val="left"/>
              <w:rPr>
                <w:rFonts w:ascii="Calibri" w:hAnsi="Calibri"/>
                <w:color w:val="D9D9D9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Date of Birth:</w:t>
            </w:r>
          </w:p>
        </w:tc>
        <w:bookmarkStart w:id="1" w:name="Text1"/>
        <w:tc>
          <w:tcPr>
            <w:tcW w:w="14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563FBD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"/>
          </w:p>
        </w:tc>
      </w:tr>
      <w:tr w:rsidR="000C7E9A" w14:paraId="78A09881" w14:textId="77777777" w:rsidTr="00B91D22">
        <w:trPr>
          <w:trHeight w:val="454"/>
        </w:trPr>
        <w:tc>
          <w:tcPr>
            <w:tcW w:w="7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70D160" w14:textId="5F5FC66A" w:rsidR="000C7E9A" w:rsidRDefault="000C7E9A" w:rsidP="00D03E89">
            <w:pPr>
              <w:jc w:val="left"/>
              <w:rPr>
                <w:rFonts w:ascii="Calibri" w:hAnsi="Calibri"/>
                <w:sz w:val="24"/>
                <w:szCs w:val="26"/>
              </w:rPr>
            </w:pPr>
            <w:r>
              <w:rPr>
                <w:rFonts w:ascii="Calibri" w:hAnsi="Calibri"/>
                <w:sz w:val="24"/>
                <w:szCs w:val="26"/>
              </w:rPr>
              <w:t xml:space="preserve">Email ID: </w:t>
            </w:r>
          </w:p>
        </w:tc>
        <w:tc>
          <w:tcPr>
            <w:tcW w:w="2238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1D42F8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616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9ED792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Country:</w:t>
            </w:r>
          </w:p>
        </w:tc>
        <w:tc>
          <w:tcPr>
            <w:tcW w:w="14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C0CDB6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  <w:tr w:rsidR="000C7E9A" w14:paraId="22F4BF2C" w14:textId="77777777" w:rsidTr="00B91D22">
        <w:trPr>
          <w:trHeight w:val="454"/>
        </w:trPr>
        <w:tc>
          <w:tcPr>
            <w:tcW w:w="7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078174" w14:textId="77777777" w:rsidR="000C7E9A" w:rsidRDefault="000C7E9A" w:rsidP="00D03E89">
            <w:pPr>
              <w:jc w:val="left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Agent:</w:t>
            </w:r>
          </w:p>
        </w:tc>
        <w:tc>
          <w:tcPr>
            <w:tcW w:w="4282" w:type="pct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FE0AE4" w14:textId="77777777" w:rsidR="000C7E9A" w:rsidRDefault="000C7E9A" w:rsidP="00D03E89">
            <w:pPr>
              <w:jc w:val="left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</w:tbl>
    <w:p w14:paraId="2256B5A8" w14:textId="77777777" w:rsidR="000C7E9A" w:rsidRDefault="000C7E9A" w:rsidP="000C7E9A">
      <w:pPr>
        <w:rPr>
          <w:rFonts w:ascii="Calibri" w:hAnsi="Calibri"/>
          <w:sz w:val="14"/>
        </w:rPr>
      </w:pPr>
    </w:p>
    <w:p w14:paraId="7383AA1F" w14:textId="77777777" w:rsidR="000C7E9A" w:rsidRDefault="000C7E9A" w:rsidP="000C7E9A">
      <w:pPr>
        <w:rPr>
          <w:rFonts w:ascii="Calibri" w:hAnsi="Calibri"/>
          <w:sz w:val="16"/>
        </w:rPr>
      </w:pPr>
    </w:p>
    <w:tbl>
      <w:tblPr>
        <w:tblpPr w:leftFromText="180" w:rightFromText="180" w:vertAnchor="text" w:horzAnchor="margin" w:tblpX="-72" w:tblpY="-13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BFBFBF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1598"/>
        <w:gridCol w:w="3264"/>
        <w:gridCol w:w="2507"/>
        <w:gridCol w:w="3087"/>
      </w:tblGrid>
      <w:tr w:rsidR="000C7E9A" w14:paraId="4A0AE772" w14:textId="77777777" w:rsidTr="00EE7C35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DBDB"/>
            <w:vAlign w:val="center"/>
            <w:hideMark/>
          </w:tcPr>
          <w:p w14:paraId="1D225B07" w14:textId="77777777" w:rsidR="000C7E9A" w:rsidRDefault="000C7E9A" w:rsidP="00D03E89">
            <w:pPr>
              <w:jc w:val="lef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Academic Details:</w:t>
            </w:r>
          </w:p>
        </w:tc>
      </w:tr>
      <w:tr w:rsidR="000C7E9A" w14:paraId="060A3BE1" w14:textId="77777777" w:rsidTr="00EE7C35">
        <w:trPr>
          <w:trHeight w:val="454"/>
        </w:trPr>
        <w:tc>
          <w:tcPr>
            <w:tcW w:w="76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5DDA55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Course Code:</w:t>
            </w:r>
          </w:p>
        </w:tc>
        <w:tc>
          <w:tcPr>
            <w:tcW w:w="156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8DA127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119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A6C50CD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Cs w:val="24"/>
              </w:rPr>
              <w:t>Course Commenced on:</w:t>
            </w:r>
          </w:p>
        </w:tc>
        <w:tc>
          <w:tcPr>
            <w:tcW w:w="147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649739" w14:textId="77777777" w:rsidR="000C7E9A" w:rsidRDefault="000C7E9A" w:rsidP="00D03E89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</w:textInput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/>
                <w:sz w:val="24"/>
                <w:szCs w:val="24"/>
              </w:rPr>
            </w:r>
            <w:r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</w:tr>
    </w:tbl>
    <w:p w14:paraId="51A7D5DE" w14:textId="77777777" w:rsidR="000C7E9A" w:rsidRDefault="000C7E9A" w:rsidP="000C7E9A">
      <w:pPr>
        <w:rPr>
          <w:vanish/>
        </w:rPr>
      </w:pPr>
    </w:p>
    <w:tbl>
      <w:tblPr>
        <w:tblpPr w:leftFromText="180" w:rightFromText="180" w:vertAnchor="text" w:horzAnchor="margin" w:tblpX="-72" w:tblpY="-59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BFBFBF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1161"/>
        <w:gridCol w:w="9295"/>
      </w:tblGrid>
      <w:tr w:rsidR="000C7E9A" w14:paraId="44CE7F66" w14:textId="77777777" w:rsidTr="00EE7C35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DBDB"/>
            <w:hideMark/>
          </w:tcPr>
          <w:p w14:paraId="2EC48928" w14:textId="77777777" w:rsidR="000C7E9A" w:rsidRDefault="000C7E9A" w:rsidP="00EE7C35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Supporting Documentation:</w:t>
            </w:r>
          </w:p>
        </w:tc>
      </w:tr>
      <w:tr w:rsidR="000C7E9A" w14:paraId="1B38355A" w14:textId="77777777" w:rsidTr="00EE7C35">
        <w:trPr>
          <w:trHeight w:val="397"/>
        </w:trPr>
        <w:tc>
          <w:tcPr>
            <w:tcW w:w="5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FA4AEA" w14:textId="77777777" w:rsidR="000C7E9A" w:rsidRDefault="000C7E9A" w:rsidP="00EE7C3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 w:val="24"/>
                <w:szCs w:val="24"/>
              </w:rPr>
            </w:r>
            <w:r w:rsidR="00000000"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444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D18CB32" w14:textId="77777777" w:rsidR="000C7E9A" w:rsidRDefault="000C7E9A" w:rsidP="00EE7C35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Offer Letter from new provider  and  Letter explaining reason/s for request</w:t>
            </w:r>
          </w:p>
        </w:tc>
      </w:tr>
      <w:tr w:rsidR="000C7E9A" w14:paraId="69CC58BD" w14:textId="77777777" w:rsidTr="00EE7C35">
        <w:trPr>
          <w:trHeight w:val="397"/>
        </w:trPr>
        <w:tc>
          <w:tcPr>
            <w:tcW w:w="5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637EA8" w14:textId="77777777" w:rsidR="000C7E9A" w:rsidRDefault="000C7E9A" w:rsidP="00EE7C3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 w:val="24"/>
                <w:szCs w:val="24"/>
              </w:rPr>
            </w:r>
            <w:r w:rsidR="00000000">
              <w:rPr>
                <w:rFonts w:ascii="Calibri" w:hAnsi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444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FEDF61" w14:textId="77777777" w:rsidR="000C7E9A" w:rsidRDefault="000C7E9A" w:rsidP="00EE7C35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Evidence of Exceptional Circumstances (e.g. Doctors Certificate/s)</w:t>
            </w:r>
          </w:p>
        </w:tc>
      </w:tr>
    </w:tbl>
    <w:p w14:paraId="5F7535F5" w14:textId="77777777" w:rsidR="000C7E9A" w:rsidRDefault="000C7E9A" w:rsidP="000C7E9A">
      <w:pPr>
        <w:rPr>
          <w:vanish/>
        </w:rPr>
      </w:pPr>
    </w:p>
    <w:tbl>
      <w:tblPr>
        <w:tblpPr w:leftFromText="180" w:rightFromText="180" w:vertAnchor="text" w:horzAnchor="margin" w:tblpX="-72" w:tblpY="-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7"/>
        <w:gridCol w:w="2242"/>
        <w:gridCol w:w="2537"/>
      </w:tblGrid>
      <w:tr w:rsidR="000C7E9A" w14:paraId="5E5715E6" w14:textId="77777777" w:rsidTr="00B91D22">
        <w:trPr>
          <w:trHeight w:val="170"/>
        </w:trPr>
        <w:tc>
          <w:tcPr>
            <w:tcW w:w="500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DBDB"/>
            <w:hideMark/>
          </w:tcPr>
          <w:p w14:paraId="2EA3D60A" w14:textId="77777777" w:rsidR="000C7E9A" w:rsidRDefault="000C7E9A" w:rsidP="00B91D22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Declaration:</w:t>
            </w:r>
          </w:p>
        </w:tc>
      </w:tr>
      <w:tr w:rsidR="000C7E9A" w14:paraId="090AA02D" w14:textId="77777777" w:rsidTr="00B91D22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DEFF158" w14:textId="77777777" w:rsidR="000C7E9A" w:rsidRPr="00B91D22" w:rsidRDefault="000C7E9A" w:rsidP="00B91D22">
            <w:pPr>
              <w:jc w:val="left"/>
              <w:rPr>
                <w:rFonts w:ascii="Calibri" w:hAnsi="Calibri"/>
                <w:sz w:val="18"/>
                <w:szCs w:val="22"/>
              </w:rPr>
            </w:pPr>
            <w:r w:rsidRPr="00B91D22">
              <w:rPr>
                <w:rFonts w:ascii="Calibri" w:hAnsi="Calibri"/>
                <w:sz w:val="18"/>
                <w:szCs w:val="22"/>
              </w:rPr>
              <w:t>I hereby apply for Transfer Between Registered Providers and acknowledge that I have read and understood Polytechnic Victoria’s Transfer Between Registered Providers Procedure</w:t>
            </w:r>
            <w:r w:rsidRPr="00B91D22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B91D22">
              <w:rPr>
                <w:rFonts w:ascii="Calibri" w:hAnsi="Calibri"/>
                <w:sz w:val="18"/>
                <w:szCs w:val="22"/>
              </w:rPr>
              <w:t>and I am aware of the requirements of Polytechnic Victoria’s Refund Policy.</w:t>
            </w:r>
          </w:p>
        </w:tc>
      </w:tr>
      <w:tr w:rsidR="000C7E9A" w14:paraId="491715BA" w14:textId="77777777" w:rsidTr="00B91D22">
        <w:trPr>
          <w:trHeight w:val="454"/>
        </w:trPr>
        <w:tc>
          <w:tcPr>
            <w:tcW w:w="2715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D9D9D9"/>
              <w:right w:val="single" w:sz="4" w:space="0" w:color="BFBFBF"/>
            </w:tcBorders>
            <w:vAlign w:val="center"/>
          </w:tcPr>
          <w:p w14:paraId="77AFA4B4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  <w:sdt>
            <w:sdtPr>
              <w:rPr>
                <w:rFonts w:ascii="Calibri" w:hAnsi="Calibri"/>
                <w:sz w:val="24"/>
                <w:szCs w:val="24"/>
              </w:rPr>
              <w:id w:val="1808742311"/>
              <w:showingPlcHdr/>
              <w:picture/>
            </w:sdtPr>
            <w:sdtContent>
              <w:p w14:paraId="284E7CBC" w14:textId="1291ADA1" w:rsidR="000C7E9A" w:rsidRDefault="00F12750" w:rsidP="00B91D22">
                <w:pPr>
                  <w:jc w:val="left"/>
                  <w:rPr>
                    <w:rFonts w:ascii="Calibri" w:hAnsi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noProof/>
                    <w:sz w:val="24"/>
                    <w:szCs w:val="24"/>
                  </w:rPr>
                  <w:drawing>
                    <wp:inline distT="0" distB="0" distL="0" distR="0" wp14:anchorId="1E3340E7" wp14:editId="23AA7796">
                      <wp:extent cx="2314575" cy="771525"/>
                      <wp:effectExtent l="0" t="0" r="9525" b="9525"/>
                      <wp:docPr id="22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16147" cy="7720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6140F23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D9D9D9"/>
              <w:right w:val="single" w:sz="4" w:space="0" w:color="BFBFBF"/>
            </w:tcBorders>
            <w:shd w:val="clear" w:color="auto" w:fill="F2DBDB"/>
            <w:vAlign w:val="center"/>
            <w:hideMark/>
          </w:tcPr>
          <w:p w14:paraId="2A959F90" w14:textId="77777777" w:rsidR="000C7E9A" w:rsidRPr="00EE7C35" w:rsidRDefault="000C7E9A" w:rsidP="00B91D22">
            <w:pPr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EE7C35">
              <w:rPr>
                <w:rFonts w:ascii="Calibri" w:hAnsi="Calibri"/>
                <w:b/>
                <w:color w:val="000000"/>
                <w:sz w:val="28"/>
                <w:szCs w:val="28"/>
              </w:rPr>
              <w:t>Final Outcome</w:t>
            </w:r>
          </w:p>
        </w:tc>
      </w:tr>
      <w:tr w:rsidR="000C7E9A" w14:paraId="4C9EE384" w14:textId="77777777" w:rsidTr="00B91D22">
        <w:trPr>
          <w:trHeight w:val="561"/>
        </w:trPr>
        <w:tc>
          <w:tcPr>
            <w:tcW w:w="2715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D9D9D9"/>
              <w:right w:val="single" w:sz="4" w:space="0" w:color="BFBFBF"/>
            </w:tcBorders>
            <w:vAlign w:val="center"/>
            <w:hideMark/>
          </w:tcPr>
          <w:p w14:paraId="15A9662D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D9D9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C18B84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/>
                <w:sz w:val="28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 w:val="28"/>
                <w:szCs w:val="24"/>
              </w:rPr>
            </w:r>
            <w:r w:rsidR="00000000">
              <w:rPr>
                <w:rFonts w:ascii="Calibri" w:hAnsi="Calibri"/>
                <w:sz w:val="28"/>
                <w:szCs w:val="24"/>
              </w:rPr>
              <w:fldChar w:fldCharType="separate"/>
            </w:r>
            <w:r>
              <w:rPr>
                <w:rFonts w:ascii="Calibri" w:hAnsi="Calibri"/>
                <w:sz w:val="28"/>
                <w:szCs w:val="24"/>
              </w:rPr>
              <w:fldChar w:fldCharType="end"/>
            </w:r>
            <w:r>
              <w:rPr>
                <w:rFonts w:ascii="Calibri" w:hAnsi="Calibri"/>
                <w:sz w:val="28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Approved</w:t>
            </w:r>
          </w:p>
          <w:p w14:paraId="0211FF27" w14:textId="77777777" w:rsidR="000C7E9A" w:rsidRDefault="000C7E9A" w:rsidP="00B91D22">
            <w:pPr>
              <w:jc w:val="left"/>
              <w:rPr>
                <w:rFonts w:ascii="Calibri" w:hAnsi="Calibri"/>
                <w:sz w:val="20"/>
                <w:szCs w:val="24"/>
              </w:rPr>
            </w:pPr>
          </w:p>
        </w:tc>
        <w:tc>
          <w:tcPr>
            <w:tcW w:w="1213" w:type="pct"/>
            <w:vMerge w:val="restart"/>
            <w:tcBorders>
              <w:top w:val="single" w:sz="4" w:space="0" w:color="D9D9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76377D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8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8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/>
                <w:sz w:val="28"/>
                <w:szCs w:val="24"/>
              </w:rPr>
            </w:r>
            <w:r w:rsidR="00000000">
              <w:rPr>
                <w:rFonts w:ascii="Calibri" w:hAnsi="Calibri"/>
                <w:sz w:val="28"/>
                <w:szCs w:val="24"/>
              </w:rPr>
              <w:fldChar w:fldCharType="separate"/>
            </w:r>
            <w:r>
              <w:rPr>
                <w:rFonts w:ascii="Calibri" w:hAnsi="Calibri"/>
                <w:sz w:val="28"/>
                <w:szCs w:val="24"/>
              </w:rPr>
              <w:fldChar w:fldCharType="end"/>
            </w:r>
            <w:r>
              <w:rPr>
                <w:rFonts w:ascii="Calibri" w:hAnsi="Calibri"/>
                <w:sz w:val="28"/>
                <w:szCs w:val="24"/>
              </w:rPr>
              <w:t xml:space="preserve"> </w:t>
            </w:r>
            <w:r>
              <w:rPr>
                <w:rFonts w:ascii="Calibri" w:hAnsi="Calibri"/>
                <w:color w:val="FF0000"/>
                <w:sz w:val="24"/>
                <w:szCs w:val="24"/>
              </w:rPr>
              <w:t xml:space="preserve"> Not Approved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14:paraId="5D32BF77" w14:textId="77777777" w:rsidR="000C7E9A" w:rsidRDefault="000C7E9A" w:rsidP="00B91D22">
            <w:pPr>
              <w:jc w:val="left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(Must Provide Reasons)</w:t>
            </w:r>
          </w:p>
          <w:p w14:paraId="5D3B725B" w14:textId="70B1E2E7" w:rsidR="00B91D22" w:rsidRDefault="00B91D22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1D22">
              <w:rPr>
                <w:rFonts w:ascii="Calibri" w:hAnsi="Calibri"/>
                <w:color w:val="BFBFBF"/>
                <w:sz w:val="20"/>
                <w:szCs w:val="22"/>
              </w:rPr>
              <w:instrText xml:space="preserve"> FORMTEXT </w:instrText>
            </w:r>
            <w:r w:rsidRPr="00B91D22">
              <w:rPr>
                <w:rFonts w:ascii="Calibri" w:hAnsi="Calibri"/>
                <w:color w:val="BFBFBF"/>
                <w:sz w:val="20"/>
                <w:szCs w:val="22"/>
              </w:rPr>
            </w:r>
            <w:r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separate"/>
            </w:r>
            <w:r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end"/>
            </w:r>
          </w:p>
        </w:tc>
      </w:tr>
      <w:tr w:rsidR="000C7E9A" w14:paraId="005EC5E0" w14:textId="77777777" w:rsidTr="00B91D22">
        <w:trPr>
          <w:trHeight w:val="397"/>
        </w:trPr>
        <w:tc>
          <w:tcPr>
            <w:tcW w:w="2715" w:type="pct"/>
            <w:tcBorders>
              <w:top w:val="single" w:sz="4" w:space="0" w:color="D9D9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8B210A" w14:textId="3D3C58BE" w:rsidR="000C7E9A" w:rsidRPr="00F12750" w:rsidRDefault="000C7E9A" w:rsidP="00B91D22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12750">
              <w:rPr>
                <w:rFonts w:ascii="Calibri" w:hAnsi="Calibri"/>
                <w:b/>
                <w:bCs/>
                <w:sz w:val="24"/>
                <w:szCs w:val="24"/>
              </w:rPr>
              <w:t>Student Signature &amp; Date</w:t>
            </w:r>
            <w:r w:rsidR="00B91D22">
              <w:rPr>
                <w:rFonts w:ascii="Calibri" w:hAnsi="Calibri"/>
                <w:b/>
                <w:bCs/>
                <w:sz w:val="24"/>
                <w:szCs w:val="24"/>
              </w:rPr>
              <w:t xml:space="preserve">: </w:t>
            </w:r>
            <w:r w:rsidR="00B91D22" w:rsidRPr="00B91D22">
              <w:rPr>
                <w:rFonts w:ascii="Calibri" w:hAnsi="Calibr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B91D22" w:rsidRPr="00B91D22">
              <w:rPr>
                <w:rFonts w:ascii="Calibri" w:hAnsi="Calibri"/>
                <w:szCs w:val="22"/>
              </w:rPr>
              <w:instrText xml:space="preserve"> FORMTEXT </w:instrText>
            </w:r>
            <w:r w:rsidR="00B91D22" w:rsidRPr="00B91D22">
              <w:rPr>
                <w:rFonts w:ascii="Calibri" w:hAnsi="Calibri"/>
                <w:szCs w:val="22"/>
              </w:rPr>
            </w:r>
            <w:r w:rsidR="00B91D22" w:rsidRPr="00B91D22">
              <w:rPr>
                <w:rFonts w:ascii="Calibri" w:hAnsi="Calibri"/>
                <w:szCs w:val="22"/>
              </w:rPr>
              <w:fldChar w:fldCharType="separate"/>
            </w:r>
            <w:r w:rsidR="00B91D22" w:rsidRPr="00B91D22">
              <w:rPr>
                <w:rFonts w:ascii="Calibri" w:hAnsi="Calibri"/>
                <w:noProof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szCs w:val="22"/>
              </w:rPr>
              <w:t> </w:t>
            </w:r>
            <w:r w:rsidR="00B91D22" w:rsidRPr="00B91D22">
              <w:rPr>
                <w:rFonts w:ascii="Calibri" w:hAnsi="Calibri"/>
                <w:szCs w:val="22"/>
              </w:rPr>
              <w:fldChar w:fldCharType="end"/>
            </w:r>
          </w:p>
        </w:tc>
        <w:tc>
          <w:tcPr>
            <w:tcW w:w="1072" w:type="pct"/>
            <w:vMerge/>
            <w:tcBorders>
              <w:top w:val="single" w:sz="4" w:space="0" w:color="D9D9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7F2732" w14:textId="77777777" w:rsidR="000C7E9A" w:rsidRDefault="000C7E9A" w:rsidP="00B91D22">
            <w:pPr>
              <w:jc w:val="left"/>
              <w:rPr>
                <w:rFonts w:ascii="Calibri" w:hAnsi="Calibri"/>
                <w:sz w:val="20"/>
                <w:szCs w:val="24"/>
              </w:rPr>
            </w:pPr>
          </w:p>
        </w:tc>
        <w:tc>
          <w:tcPr>
            <w:tcW w:w="1213" w:type="pct"/>
            <w:vMerge/>
            <w:tcBorders>
              <w:top w:val="single" w:sz="4" w:space="0" w:color="D9D9D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0F633D" w14:textId="77777777" w:rsidR="000C7E9A" w:rsidRDefault="000C7E9A" w:rsidP="00B91D22">
            <w:pPr>
              <w:jc w:val="lef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ED9C405" w14:textId="77777777" w:rsidR="000C7E9A" w:rsidRDefault="000C7E9A" w:rsidP="000C7E9A">
      <w:pPr>
        <w:rPr>
          <w:rFonts w:ascii="Calibri" w:hAnsi="Calibri"/>
          <w:sz w:val="6"/>
        </w:rPr>
      </w:pPr>
    </w:p>
    <w:tbl>
      <w:tblPr>
        <w:tblpPr w:leftFromText="180" w:rightFromText="180" w:vertAnchor="text" w:horzAnchor="margin" w:tblpX="-72" w:tblpY="12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BFBFBF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804"/>
        <w:gridCol w:w="2938"/>
        <w:gridCol w:w="1416"/>
        <w:gridCol w:w="822"/>
        <w:gridCol w:w="1119"/>
        <w:gridCol w:w="2127"/>
        <w:gridCol w:w="1230"/>
      </w:tblGrid>
      <w:tr w:rsidR="000C7E9A" w:rsidRPr="0073559E" w14:paraId="5F6136BC" w14:textId="77777777" w:rsidTr="00EE7C35">
        <w:trPr>
          <w:trHeight w:val="130"/>
        </w:trPr>
        <w:tc>
          <w:tcPr>
            <w:tcW w:w="5000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B0F0"/>
            </w:tcBorders>
            <w:shd w:val="clear" w:color="auto" w:fill="F2DBDB"/>
            <w:hideMark/>
          </w:tcPr>
          <w:p w14:paraId="1341D3A6" w14:textId="77777777" w:rsidR="000C7E9A" w:rsidRPr="0073559E" w:rsidRDefault="000C7E9A">
            <w:pP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73559E">
              <w:rPr>
                <w:rFonts w:asciiTheme="minorHAnsi" w:hAnsiTheme="minorHAnsi" w:cstheme="minorHAnsi"/>
                <w:b/>
                <w:color w:val="000000"/>
                <w:szCs w:val="22"/>
              </w:rPr>
              <w:t>For Office Use Only:</w:t>
            </w:r>
          </w:p>
        </w:tc>
      </w:tr>
      <w:tr w:rsidR="000C7E9A" w:rsidRPr="0073559E" w14:paraId="730E35BB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F7DA350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08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1EF05D0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7.1 filled and Signed by student </w:t>
            </w:r>
          </w:p>
        </w:tc>
        <w:tc>
          <w:tcPr>
            <w:tcW w:w="3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BEB68F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5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6E560F" w14:textId="2E6FCABA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Start Tracking Track #: </w:t>
            </w:r>
            <w:r w:rsidR="0073559E" w:rsidRPr="0073559E">
              <w:rPr>
                <w:rFonts w:asciiTheme="minorHAnsi" w:hAnsiTheme="minorHAnsi" w:cstheme="minorHAnsi"/>
                <w:color w:val="BFBFBF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3559E" w:rsidRPr="0073559E">
              <w:rPr>
                <w:rFonts w:asciiTheme="minorHAnsi" w:hAnsiTheme="minorHAnsi" w:cstheme="minorHAnsi"/>
                <w:color w:val="BFBFBF"/>
                <w:sz w:val="18"/>
                <w:szCs w:val="18"/>
              </w:rPr>
              <w:instrText xml:space="preserve"> FORMTEXT </w:instrText>
            </w:r>
            <w:r w:rsidR="0073559E" w:rsidRPr="0073559E">
              <w:rPr>
                <w:rFonts w:asciiTheme="minorHAnsi" w:hAnsiTheme="minorHAnsi" w:cstheme="minorHAnsi"/>
                <w:color w:val="BFBFBF"/>
                <w:sz w:val="18"/>
                <w:szCs w:val="18"/>
              </w:rPr>
            </w:r>
            <w:r w:rsidR="0073559E" w:rsidRPr="0073559E">
              <w:rPr>
                <w:rFonts w:asciiTheme="minorHAnsi" w:hAnsiTheme="minorHAnsi" w:cstheme="minorHAnsi"/>
                <w:color w:val="BFBFBF"/>
                <w:sz w:val="18"/>
                <w:szCs w:val="18"/>
              </w:rPr>
              <w:fldChar w:fldCharType="separate"/>
            </w:r>
            <w:r w:rsidR="0073559E" w:rsidRPr="0073559E">
              <w:rPr>
                <w:rFonts w:asciiTheme="minorHAnsi" w:hAnsiTheme="minorHAnsi" w:cstheme="minorHAnsi"/>
                <w:noProof/>
                <w:color w:val="BFBFBF"/>
                <w:sz w:val="18"/>
                <w:szCs w:val="18"/>
              </w:rPr>
              <w:t> </w:t>
            </w:r>
            <w:r w:rsidR="0073559E" w:rsidRPr="0073559E">
              <w:rPr>
                <w:rFonts w:asciiTheme="minorHAnsi" w:hAnsiTheme="minorHAnsi" w:cstheme="minorHAnsi"/>
                <w:noProof/>
                <w:color w:val="BFBFBF"/>
                <w:sz w:val="18"/>
                <w:szCs w:val="18"/>
              </w:rPr>
              <w:t> </w:t>
            </w:r>
            <w:r w:rsidR="0073559E" w:rsidRPr="0073559E">
              <w:rPr>
                <w:rFonts w:asciiTheme="minorHAnsi" w:hAnsiTheme="minorHAnsi" w:cstheme="minorHAnsi"/>
                <w:noProof/>
                <w:color w:val="BFBFBF"/>
                <w:sz w:val="18"/>
                <w:szCs w:val="18"/>
              </w:rPr>
              <w:t> </w:t>
            </w:r>
            <w:r w:rsidR="0073559E" w:rsidRPr="0073559E">
              <w:rPr>
                <w:rFonts w:asciiTheme="minorHAnsi" w:hAnsiTheme="minorHAnsi" w:cstheme="minorHAnsi"/>
                <w:noProof/>
                <w:color w:val="BFBFBF"/>
                <w:sz w:val="18"/>
                <w:szCs w:val="18"/>
              </w:rPr>
              <w:t> </w:t>
            </w:r>
            <w:r w:rsidR="0073559E" w:rsidRPr="0073559E">
              <w:rPr>
                <w:rFonts w:asciiTheme="minorHAnsi" w:hAnsiTheme="minorHAnsi" w:cstheme="minorHAnsi"/>
                <w:noProof/>
                <w:color w:val="BFBFBF"/>
                <w:sz w:val="18"/>
                <w:szCs w:val="18"/>
              </w:rPr>
              <w:t> </w:t>
            </w:r>
            <w:r w:rsidR="0073559E" w:rsidRPr="0073559E">
              <w:rPr>
                <w:rFonts w:asciiTheme="minorHAnsi" w:hAnsiTheme="minorHAnsi" w:cstheme="minorHAnsi"/>
                <w:color w:val="BFBFBF"/>
                <w:sz w:val="18"/>
                <w:szCs w:val="18"/>
              </w:rPr>
              <w:fldChar w:fldCharType="end"/>
            </w:r>
          </w:p>
        </w:tc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E83A38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C7E9A" w:rsidRPr="0073559E" w14:paraId="21856B03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303A67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08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3D3172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Evidence Provided (Offer from other College)</w:t>
            </w:r>
          </w:p>
        </w:tc>
        <w:tc>
          <w:tcPr>
            <w:tcW w:w="3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9ECCD2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5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2435C9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Fees All Clear</w:t>
            </w:r>
          </w:p>
        </w:tc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5301AEB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C7E9A" w:rsidRPr="0073559E" w14:paraId="7DFFAB37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670A10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08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F9D597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9.1 Must be filled and signed by student </w:t>
            </w:r>
          </w:p>
        </w:tc>
        <w:tc>
          <w:tcPr>
            <w:tcW w:w="3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83CA29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4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EF6B99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Printed 7.2 -----------------&gt; LVL2</w:t>
            </w:r>
          </w:p>
        </w:tc>
      </w:tr>
      <w:tr w:rsidR="000C7E9A" w:rsidRPr="0073559E" w14:paraId="6E263893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5846B4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08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9D4C9E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Cancelled his/her eCOE's from PRISMS</w:t>
            </w:r>
          </w:p>
        </w:tc>
        <w:tc>
          <w:tcPr>
            <w:tcW w:w="3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913274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4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493295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Update Cancelled student Register m</w:t>
            </w:r>
            <w:r w:rsidR="00FD735A" w:rsidRPr="0073559E">
              <w:rPr>
                <w:rFonts w:asciiTheme="minorHAnsi" w:hAnsiTheme="minorHAnsi" w:cstheme="minorHAnsi"/>
                <w:sz w:val="18"/>
                <w:szCs w:val="18"/>
              </w:rPr>
              <w:t>ypv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0C7E9A" w:rsidRPr="0073559E" w14:paraId="3C20EA90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B5543F5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08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11CDEDB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Updated TEAMS / SMS </w:t>
            </w:r>
          </w:p>
        </w:tc>
        <w:tc>
          <w:tcPr>
            <w:tcW w:w="3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9E2AA8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40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D76A97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Update Tracking / Status Completed</w:t>
            </w:r>
          </w:p>
        </w:tc>
      </w:tr>
      <w:tr w:rsidR="000C7E9A" w:rsidRPr="0073559E" w14:paraId="43C95E6F" w14:textId="77777777" w:rsidTr="00EE7C35">
        <w:trPr>
          <w:trHeight w:val="308"/>
        </w:trPr>
        <w:tc>
          <w:tcPr>
            <w:tcW w:w="38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5D369A2" w14:textId="77777777" w:rsidR="000C7E9A" w:rsidRPr="0073559E" w:rsidRDefault="000C7E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884518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>Student Notified</w:t>
            </w:r>
          </w:p>
        </w:tc>
        <w:tc>
          <w:tcPr>
            <w:tcW w:w="1605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8CF6A02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  7.2 Release Letter Issued</w:t>
            </w:r>
          </w:p>
        </w:tc>
        <w:tc>
          <w:tcPr>
            <w:tcW w:w="160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22A2B8" w14:textId="77777777" w:rsidR="000C7E9A" w:rsidRPr="0073559E" w:rsidRDefault="000C7E9A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</w:r>
            <w:r w:rsidR="000000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3559E">
              <w:rPr>
                <w:rFonts w:asciiTheme="minorHAnsi" w:hAnsiTheme="minorHAnsi" w:cstheme="minorHAnsi"/>
                <w:sz w:val="18"/>
                <w:szCs w:val="18"/>
              </w:rPr>
              <w:t xml:space="preserve"> 7.3 Refusal Letter Issued</w:t>
            </w:r>
          </w:p>
        </w:tc>
      </w:tr>
    </w:tbl>
    <w:p w14:paraId="1F38B041" w14:textId="77777777" w:rsidR="000C7E9A" w:rsidRDefault="000C7E9A" w:rsidP="000C7E9A"/>
    <w:tbl>
      <w:tblPr>
        <w:tblpPr w:leftFromText="180" w:rightFromText="180" w:vertAnchor="text" w:horzAnchor="margin" w:tblpX="-72" w:tblpY="12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BFBFBF"/>
          <w:insideV w:val="single" w:sz="4" w:space="0" w:color="00B0F0"/>
        </w:tblBorders>
        <w:tblLook w:val="01E0" w:firstRow="1" w:lastRow="1" w:firstColumn="1" w:lastColumn="1" w:noHBand="0" w:noVBand="0"/>
      </w:tblPr>
      <w:tblGrid>
        <w:gridCol w:w="1696"/>
        <w:gridCol w:w="8760"/>
      </w:tblGrid>
      <w:tr w:rsidR="000C7E9A" w14:paraId="6986104C" w14:textId="77777777" w:rsidTr="00B91D22">
        <w:trPr>
          <w:trHeight w:val="271"/>
        </w:trPr>
        <w:tc>
          <w:tcPr>
            <w:tcW w:w="8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CCE5E9D" w14:textId="77777777" w:rsidR="000C7E9A" w:rsidRDefault="000C7E9A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Received Letter on: </w:t>
            </w:r>
          </w:p>
        </w:tc>
        <w:tc>
          <w:tcPr>
            <w:tcW w:w="418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10A54B" w14:textId="77777777" w:rsidR="000C7E9A" w:rsidRDefault="000C7E9A">
            <w:pPr>
              <w:jc w:val="center"/>
              <w:rPr>
                <w:rFonts w:ascii="Calibri" w:hAnsi="Calibri"/>
                <w:sz w:val="18"/>
              </w:rPr>
            </w:pPr>
          </w:p>
          <w:sdt>
            <w:sdtPr>
              <w:rPr>
                <w:rFonts w:ascii="Calibri" w:hAnsi="Calibri"/>
                <w:sz w:val="24"/>
                <w:szCs w:val="24"/>
              </w:rPr>
              <w:id w:val="1632819705"/>
              <w:showingPlcHdr/>
              <w:picture/>
            </w:sdtPr>
            <w:sdtContent>
              <w:p w14:paraId="4760F190" w14:textId="77777777" w:rsidR="00B91D22" w:rsidRDefault="00B91D22" w:rsidP="00B91D22">
                <w:pPr>
                  <w:rPr>
                    <w:rFonts w:ascii="Calibri" w:hAnsi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noProof/>
                    <w:sz w:val="24"/>
                    <w:szCs w:val="24"/>
                  </w:rPr>
                  <w:drawing>
                    <wp:inline distT="0" distB="0" distL="0" distR="0" wp14:anchorId="6D20068A" wp14:editId="4A26C4A7">
                      <wp:extent cx="1652905" cy="550968"/>
                      <wp:effectExtent l="0" t="0" r="4445" b="1905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8699" cy="5528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DA21C8A" w14:textId="77777777" w:rsidR="000C7E9A" w:rsidRDefault="000C7E9A">
            <w:pPr>
              <w:jc w:val="center"/>
              <w:rPr>
                <w:rFonts w:ascii="Calibri" w:hAnsi="Calibri"/>
                <w:color w:val="BFBFBF"/>
                <w:sz w:val="18"/>
              </w:rPr>
            </w:pPr>
          </w:p>
          <w:p w14:paraId="0F2DC25D" w14:textId="0A7207FE" w:rsidR="000C7E9A" w:rsidRDefault="000C7E9A" w:rsidP="00B91D22">
            <w:pPr>
              <w:jc w:val="left"/>
              <w:rPr>
                <w:rFonts w:ascii="Calibri" w:hAnsi="Calibri"/>
                <w:color w:val="BFBFBF"/>
                <w:sz w:val="18"/>
              </w:rPr>
            </w:pPr>
            <w:r>
              <w:rPr>
                <w:rFonts w:ascii="Calibri" w:hAnsi="Calibri"/>
                <w:color w:val="BFBFBF"/>
                <w:sz w:val="18"/>
              </w:rPr>
              <w:t xml:space="preserve">Signature &amp; Date:  </w:t>
            </w:r>
            <w:r w:rsidR="00B91D22"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B91D22" w:rsidRPr="00B91D22">
              <w:rPr>
                <w:rFonts w:ascii="Calibri" w:hAnsi="Calibri"/>
                <w:color w:val="BFBFBF"/>
                <w:sz w:val="20"/>
                <w:szCs w:val="22"/>
              </w:rPr>
              <w:instrText xml:space="preserve"> FORMTEXT </w:instrText>
            </w:r>
            <w:r w:rsidR="00B91D22" w:rsidRPr="00B91D22">
              <w:rPr>
                <w:rFonts w:ascii="Calibri" w:hAnsi="Calibri"/>
                <w:color w:val="BFBFBF"/>
                <w:sz w:val="20"/>
                <w:szCs w:val="22"/>
              </w:rPr>
            </w:r>
            <w:r w:rsidR="00B91D22"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separate"/>
            </w:r>
            <w:r w:rsidR="00B91D22"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="00B91D22" w:rsidRPr="00B91D22">
              <w:rPr>
                <w:rFonts w:ascii="Calibri" w:hAnsi="Calibri"/>
                <w:noProof/>
                <w:color w:val="BFBFBF"/>
                <w:sz w:val="20"/>
                <w:szCs w:val="22"/>
              </w:rPr>
              <w:t> </w:t>
            </w:r>
            <w:r w:rsidR="00B91D22" w:rsidRPr="00B91D22">
              <w:rPr>
                <w:rFonts w:ascii="Calibri" w:hAnsi="Calibri"/>
                <w:color w:val="BFBFBF"/>
                <w:sz w:val="20"/>
                <w:szCs w:val="22"/>
              </w:rPr>
              <w:fldChar w:fldCharType="end"/>
            </w:r>
            <w:bookmarkEnd w:id="2"/>
            <w:r>
              <w:rPr>
                <w:rFonts w:ascii="Calibri" w:hAnsi="Calibri"/>
                <w:color w:val="BFBFBF"/>
                <w:sz w:val="18"/>
              </w:rPr>
              <w:t xml:space="preserve">                                               </w:t>
            </w:r>
          </w:p>
        </w:tc>
      </w:tr>
    </w:tbl>
    <w:p w14:paraId="572C1B62" w14:textId="77777777" w:rsidR="000C7E9A" w:rsidRDefault="000C7E9A" w:rsidP="000C7E9A">
      <w:pPr>
        <w:pStyle w:val="Headingpara2"/>
        <w:numPr>
          <w:ilvl w:val="0"/>
          <w:numId w:val="0"/>
        </w:numPr>
        <w:tabs>
          <w:tab w:val="left" w:pos="720"/>
        </w:tabs>
        <w:spacing w:before="40" w:after="40"/>
        <w:rPr>
          <w:rFonts w:ascii="Calibri" w:hAnsi="Calibri"/>
          <w:i/>
          <w:sz w:val="20"/>
        </w:rPr>
      </w:pPr>
    </w:p>
    <w:p w14:paraId="52236E65" w14:textId="77777777" w:rsidR="00BE5152" w:rsidRPr="00327217" w:rsidRDefault="00BE5152" w:rsidP="00327217"/>
    <w:sectPr w:rsidR="00BE5152" w:rsidRPr="00327217" w:rsidSect="00B91D22">
      <w:headerReference w:type="default" r:id="rId9"/>
      <w:footerReference w:type="default" r:id="rId10"/>
      <w:type w:val="continuous"/>
      <w:pgSz w:w="11906" w:h="16838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4C5B4" w14:textId="77777777" w:rsidR="00BA1FBF" w:rsidRDefault="00BA1FBF">
      <w:r>
        <w:separator/>
      </w:r>
    </w:p>
  </w:endnote>
  <w:endnote w:type="continuationSeparator" w:id="0">
    <w:p w14:paraId="6F542582" w14:textId="77777777" w:rsidR="00BA1FBF" w:rsidRDefault="00BA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385"/>
      <w:gridCol w:w="6081"/>
    </w:tblGrid>
    <w:tr w:rsidR="006C3E2C" w:rsidRPr="006C3E2C" w14:paraId="69A2C083" w14:textId="77777777" w:rsidTr="00B91D22">
      <w:trPr>
        <w:trHeight w:val="217"/>
      </w:trPr>
      <w:tc>
        <w:tcPr>
          <w:tcW w:w="2095" w:type="pct"/>
          <w:shd w:val="clear" w:color="auto" w:fill="auto"/>
        </w:tcPr>
        <w:p w14:paraId="270150D6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>Authorized by: CEO</w:t>
          </w:r>
        </w:p>
      </w:tc>
      <w:tc>
        <w:tcPr>
          <w:tcW w:w="2905" w:type="pct"/>
          <w:shd w:val="clear" w:color="auto" w:fill="auto"/>
        </w:tcPr>
        <w:p w14:paraId="7886E241" w14:textId="52B66F34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 xml:space="preserve">Current Version: </w:t>
          </w:r>
          <w:r w:rsidR="00037ED8">
            <w:rPr>
              <w:rFonts w:ascii="Verdana" w:hAnsi="Verdana" w:cs="Arial"/>
              <w:sz w:val="16"/>
              <w:szCs w:val="16"/>
            </w:rPr>
            <w:t>1</w:t>
          </w:r>
          <w:r w:rsidR="00011E19">
            <w:rPr>
              <w:rFonts w:ascii="Verdana" w:hAnsi="Verdana" w:cs="Arial"/>
              <w:sz w:val="16"/>
              <w:szCs w:val="16"/>
            </w:rPr>
            <w:t>5</w:t>
          </w:r>
          <w:r w:rsidRPr="006C3E2C">
            <w:rPr>
              <w:rFonts w:ascii="Verdana" w:hAnsi="Verdana" w:cs="Arial"/>
              <w:sz w:val="16"/>
              <w:szCs w:val="16"/>
            </w:rPr>
            <w:t>/0</w:t>
          </w:r>
          <w:r w:rsidR="00011E19">
            <w:rPr>
              <w:rFonts w:ascii="Verdana" w:hAnsi="Verdana" w:cs="Arial"/>
              <w:sz w:val="16"/>
              <w:szCs w:val="16"/>
            </w:rPr>
            <w:t>7</w:t>
          </w:r>
          <w:r w:rsidRPr="006C3E2C">
            <w:rPr>
              <w:rFonts w:ascii="Verdana" w:hAnsi="Verdana" w:cs="Arial"/>
              <w:sz w:val="16"/>
              <w:szCs w:val="16"/>
            </w:rPr>
            <w:t>/202</w:t>
          </w:r>
          <w:r w:rsidR="00011E19">
            <w:rPr>
              <w:rFonts w:ascii="Verdana" w:hAnsi="Verdana" w:cs="Arial"/>
              <w:sz w:val="16"/>
              <w:szCs w:val="16"/>
            </w:rPr>
            <w:t>4</w:t>
          </w:r>
        </w:p>
      </w:tc>
    </w:tr>
    <w:tr w:rsidR="006C3E2C" w:rsidRPr="006C3E2C" w14:paraId="4A844B9F" w14:textId="77777777" w:rsidTr="00B91D22">
      <w:trPr>
        <w:trHeight w:val="217"/>
      </w:trPr>
      <w:tc>
        <w:tcPr>
          <w:tcW w:w="2095" w:type="pct"/>
          <w:shd w:val="clear" w:color="auto" w:fill="auto"/>
        </w:tcPr>
        <w:p w14:paraId="23C046D2" w14:textId="14B99C3B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>Document Owner: CE</w:t>
          </w:r>
          <w:r w:rsidR="0073559E">
            <w:rPr>
              <w:rFonts w:ascii="Verdana" w:hAnsi="Verdana" w:cs="Arial"/>
              <w:sz w:val="16"/>
              <w:szCs w:val="16"/>
            </w:rPr>
            <w:t xml:space="preserve">O </w:t>
          </w:r>
          <w:r w:rsidRPr="006C3E2C">
            <w:rPr>
              <w:rFonts w:ascii="Verdana" w:hAnsi="Verdana"/>
              <w:sz w:val="16"/>
              <w:szCs w:val="16"/>
            </w:rPr>
            <w:t>©</w:t>
          </w:r>
          <w:r w:rsidR="0073559E">
            <w:rPr>
              <w:rFonts w:ascii="Verdana" w:hAnsi="Verdana"/>
              <w:sz w:val="16"/>
              <w:szCs w:val="16"/>
            </w:rPr>
            <w:t xml:space="preserve"> </w:t>
          </w:r>
          <w:r w:rsidRPr="006C3E2C">
            <w:rPr>
              <w:rFonts w:ascii="Verdana" w:hAnsi="Verdana"/>
              <w:sz w:val="16"/>
              <w:szCs w:val="16"/>
            </w:rPr>
            <w:t>Polytechnic Victoria Pty Ltd</w:t>
          </w:r>
        </w:p>
      </w:tc>
      <w:tc>
        <w:tcPr>
          <w:tcW w:w="2905" w:type="pct"/>
          <w:shd w:val="clear" w:color="auto" w:fill="auto"/>
        </w:tcPr>
        <w:p w14:paraId="2269A8FA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6C3E2C" w:rsidRPr="006C3E2C" w14:paraId="71737B9E" w14:textId="77777777" w:rsidTr="00B91D22">
      <w:trPr>
        <w:trHeight w:val="217"/>
      </w:trPr>
      <w:tc>
        <w:tcPr>
          <w:tcW w:w="2095" w:type="pct"/>
          <w:shd w:val="clear" w:color="auto" w:fill="auto"/>
        </w:tcPr>
        <w:p w14:paraId="5055F392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  <w:r w:rsidRPr="006C3E2C">
            <w:rPr>
              <w:rFonts w:ascii="Verdana" w:hAnsi="Verdana" w:cs="Arial"/>
              <w:sz w:val="16"/>
              <w:szCs w:val="16"/>
            </w:rPr>
            <w:t xml:space="preserve">TOID 45780 CRICOS Provider Number: 03969G                                         </w:t>
          </w:r>
        </w:p>
      </w:tc>
      <w:tc>
        <w:tcPr>
          <w:tcW w:w="2905" w:type="pct"/>
          <w:shd w:val="clear" w:color="auto" w:fill="auto"/>
        </w:tcPr>
        <w:p w14:paraId="0C6DF598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6C3E2C" w:rsidRPr="006C3E2C" w14:paraId="0E7E45D3" w14:textId="77777777" w:rsidTr="00B91D22">
      <w:trPr>
        <w:trHeight w:val="217"/>
      </w:trPr>
      <w:tc>
        <w:tcPr>
          <w:tcW w:w="2095" w:type="pct"/>
          <w:shd w:val="clear" w:color="auto" w:fill="auto"/>
        </w:tcPr>
        <w:p w14:paraId="765A4D76" w14:textId="77777777" w:rsidR="006C3E2C" w:rsidRPr="006C3E2C" w:rsidRDefault="006C3E2C" w:rsidP="006C3E2C">
          <w:pPr>
            <w:pStyle w:val="Footer"/>
            <w:ind w:right="-908"/>
            <w:rPr>
              <w:rFonts w:ascii="Verdana" w:hAnsi="Verdana"/>
              <w:sz w:val="16"/>
              <w:szCs w:val="16"/>
            </w:rPr>
          </w:pPr>
        </w:p>
      </w:tc>
      <w:tc>
        <w:tcPr>
          <w:tcW w:w="2905" w:type="pct"/>
          <w:shd w:val="clear" w:color="auto" w:fill="auto"/>
        </w:tcPr>
        <w:p w14:paraId="015AABD2" w14:textId="77777777" w:rsidR="006C3E2C" w:rsidRPr="006C3E2C" w:rsidRDefault="006C3E2C" w:rsidP="006C3E2C">
          <w:pPr>
            <w:pStyle w:val="Footer"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2244B37C" w14:textId="110D80DF" w:rsidR="00B32A8D" w:rsidRPr="009F22F3" w:rsidRDefault="00011E19" w:rsidP="009F22F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14C2ED6" wp14:editId="6F404E6C">
              <wp:simplePos x="0" y="0"/>
              <wp:positionH relativeFrom="margin">
                <wp:posOffset>-1011555</wp:posOffset>
              </wp:positionH>
              <wp:positionV relativeFrom="paragraph">
                <wp:posOffset>-572135</wp:posOffset>
              </wp:positionV>
              <wp:extent cx="7963535" cy="635"/>
              <wp:effectExtent l="0" t="0" r="0" b="0"/>
              <wp:wrapNone/>
              <wp:docPr id="1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63535" cy="635"/>
                        <a:chOff x="0" y="1801"/>
                        <a:chExt cx="12541" cy="1"/>
                      </a:xfrm>
                    </wpg:grpSpPr>
                    <wps:wsp>
                      <wps:cNvPr id="16" name="AutoShape 3"/>
                      <wps:cNvCnPr>
                        <a:cxnSpLocks noChangeShapeType="1"/>
                      </wps:cNvCnPr>
                      <wps:spPr bwMode="auto">
                        <a:xfrm flipH="1" flipV="1">
                          <a:off x="0" y="1802"/>
                          <a:ext cx="6293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7B38AB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7" name="AutoShape 4"/>
                      <wps:cNvCnPr>
                        <a:cxnSpLocks noChangeShapeType="1"/>
                      </wps:cNvCnPr>
                      <wps:spPr bwMode="auto">
                        <a:xfrm flipH="1" flipV="1">
                          <a:off x="6248" y="1801"/>
                          <a:ext cx="6293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E2C3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E21D37" id="Group 3" o:spid="_x0000_s1026" style="position:absolute;margin-left:-79.65pt;margin-top:-45.05pt;width:627.05pt;height:.05pt;z-index:251658752;mso-position-horizontal-relative:margin" coordorigin=",1801" coordsize="1254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top:1802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" strokecolor="#7b38ab" strokeweight="2pt"/>
              <v:shape id="AutoShape 4" o:spid="_x0000_s1028" type="#_x0000_t32" style="position:absolute;left:6248;top:1801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" strokecolor="#2e2c3d" strokeweight="2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7148A" w14:textId="77777777" w:rsidR="00BA1FBF" w:rsidRDefault="00BA1FBF">
      <w:r>
        <w:separator/>
      </w:r>
    </w:p>
  </w:footnote>
  <w:footnote w:type="continuationSeparator" w:id="0">
    <w:p w14:paraId="7117639A" w14:textId="77777777" w:rsidR="00BA1FBF" w:rsidRDefault="00BA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473"/>
      <w:gridCol w:w="5993"/>
    </w:tblGrid>
    <w:tr w:rsidR="00C201D4" w:rsidRPr="00977664" w14:paraId="249EE304" w14:textId="77777777" w:rsidTr="00B91D22">
      <w:trPr>
        <w:trHeight w:val="1154"/>
      </w:trPr>
      <w:tc>
        <w:tcPr>
          <w:tcW w:w="2137" w:type="pct"/>
          <w:vAlign w:val="center"/>
        </w:tcPr>
        <w:p w14:paraId="16C940A5" w14:textId="2AE83D0B" w:rsidR="00C201D4" w:rsidRPr="00977664" w:rsidRDefault="005B4E1E" w:rsidP="00C201D4">
          <w:pPr>
            <w:rPr>
              <w:rFonts w:ascii="Calibri" w:hAnsi="Calibri"/>
              <w:sz w:val="18"/>
            </w:rPr>
          </w:pPr>
          <w:r w:rsidRPr="009A1DEB">
            <w:rPr>
              <w:rFonts w:ascii="Calibri" w:hAnsi="Calibri" w:cs="Arial"/>
              <w:sz w:val="16"/>
              <w:szCs w:val="16"/>
            </w:rPr>
            <w:t xml:space="preserve">               </w:t>
          </w:r>
          <w:r w:rsidR="00EE7C35"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2C4BF3CC" wp14:editId="16DC9AE8">
                <wp:simplePos x="0" y="0"/>
                <wp:positionH relativeFrom="column">
                  <wp:posOffset>-1923415</wp:posOffset>
                </wp:positionH>
                <wp:positionV relativeFrom="paragraph">
                  <wp:posOffset>-6350</wp:posOffset>
                </wp:positionV>
                <wp:extent cx="1800225" cy="643255"/>
                <wp:effectExtent l="0" t="0" r="0" b="0"/>
                <wp:wrapSquare wrapText="bothSides"/>
                <wp:docPr id="4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643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63" w:type="pct"/>
        </w:tcPr>
        <w:p w14:paraId="41C1BE47" w14:textId="77777777" w:rsidR="000C7E9A" w:rsidRDefault="000C7E9A" w:rsidP="000C7E9A">
          <w:pPr>
            <w:jc w:val="right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Verdana" w:hAnsi="Verdana" w:cs="Arial"/>
              <w:b/>
            </w:rPr>
            <w:t xml:space="preserve">7.1 </w:t>
          </w:r>
          <w:r>
            <w:rPr>
              <w:rFonts w:ascii="Calibri" w:hAnsi="Calibri"/>
              <w:b/>
              <w:sz w:val="28"/>
              <w:szCs w:val="28"/>
            </w:rPr>
            <w:t>Transfer between Registered Providers Form</w:t>
          </w:r>
        </w:p>
        <w:p w14:paraId="72F4201F" w14:textId="735C659E" w:rsidR="00EC562B" w:rsidRPr="00EC562B" w:rsidRDefault="00EC562B" w:rsidP="00EC562B">
          <w:pPr>
            <w:jc w:val="right"/>
            <w:rPr>
              <w:rFonts w:ascii="Verdana" w:hAnsi="Verdana" w:cs="Arial"/>
              <w:sz w:val="16"/>
            </w:rPr>
          </w:pPr>
          <w:r w:rsidRPr="00EC562B">
            <w:rPr>
              <w:rFonts w:ascii="Verdana" w:hAnsi="Verdana" w:cs="Arial"/>
              <w:sz w:val="16"/>
            </w:rPr>
            <w:t xml:space="preserve">147 Islington </w:t>
          </w:r>
          <w:r>
            <w:rPr>
              <w:rFonts w:ascii="Verdana" w:hAnsi="Verdana" w:cs="Arial"/>
              <w:sz w:val="16"/>
            </w:rPr>
            <w:t>S</w:t>
          </w:r>
          <w:r w:rsidRPr="00EC562B">
            <w:rPr>
              <w:rFonts w:ascii="Verdana" w:hAnsi="Verdana" w:cs="Arial"/>
              <w:sz w:val="16"/>
            </w:rPr>
            <w:t>t, Collingwood, VIC 3066</w:t>
          </w:r>
        </w:p>
        <w:p w14:paraId="3EA83423" w14:textId="55E4FB34" w:rsidR="00011E19" w:rsidRDefault="00011E19" w:rsidP="00EC562B">
          <w:pPr>
            <w:jc w:val="right"/>
            <w:rPr>
              <w:rFonts w:ascii="Verdana" w:hAnsi="Verdana" w:cs="Arial"/>
              <w:sz w:val="16"/>
            </w:rPr>
          </w:pPr>
          <w:r w:rsidRPr="00011E19">
            <w:rPr>
              <w:rFonts w:ascii="Verdana" w:hAnsi="Verdana" w:cs="Arial"/>
              <w:sz w:val="16"/>
            </w:rPr>
            <w:t>103-105 Evans St,</w:t>
          </w:r>
          <w:r>
            <w:rPr>
              <w:rFonts w:ascii="Verdana" w:hAnsi="Verdana" w:cs="Arial"/>
              <w:sz w:val="16"/>
            </w:rPr>
            <w:t xml:space="preserve"> </w:t>
          </w:r>
          <w:r w:rsidRPr="00011E19">
            <w:rPr>
              <w:rFonts w:ascii="Verdana" w:hAnsi="Verdana" w:cs="Arial"/>
              <w:sz w:val="16"/>
            </w:rPr>
            <w:t>Brunswick VIC 3056</w:t>
          </w:r>
        </w:p>
        <w:p w14:paraId="47B4B450" w14:textId="3155ABAF" w:rsidR="00C201D4" w:rsidRPr="00601256" w:rsidRDefault="00EC562B" w:rsidP="00EC562B">
          <w:pPr>
            <w:jc w:val="right"/>
            <w:rPr>
              <w:rFonts w:ascii="Verdana" w:hAnsi="Verdana" w:cs="Arial"/>
              <w:sz w:val="16"/>
            </w:rPr>
          </w:pPr>
          <w:r w:rsidRPr="00EC562B">
            <w:rPr>
              <w:rFonts w:ascii="Verdana" w:hAnsi="Verdana" w:cs="Arial"/>
              <w:sz w:val="16"/>
            </w:rPr>
            <w:t>P: +61(3)96547395</w:t>
          </w:r>
        </w:p>
        <w:p w14:paraId="7A763A13" w14:textId="03E27B24" w:rsidR="00C201D4" w:rsidRPr="00977664" w:rsidRDefault="00011E19" w:rsidP="00C201D4">
          <w:pPr>
            <w:ind w:left="-114"/>
            <w:jc w:val="right"/>
            <w:rPr>
              <w:rFonts w:ascii="Verdana" w:hAnsi="Verdana" w:cs="Arial"/>
              <w:color w:val="00B0F0"/>
              <w:sz w:val="16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2B606259" wp14:editId="55539E08">
                    <wp:simplePos x="0" y="0"/>
                    <wp:positionH relativeFrom="margin">
                      <wp:posOffset>-3689350</wp:posOffset>
                    </wp:positionH>
                    <wp:positionV relativeFrom="paragraph">
                      <wp:posOffset>257810</wp:posOffset>
                    </wp:positionV>
                    <wp:extent cx="7963535" cy="635"/>
                    <wp:effectExtent l="0" t="0" r="0" b="0"/>
                    <wp:wrapNone/>
                    <wp:docPr id="12" name="Grou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963535" cy="635"/>
                              <a:chOff x="0" y="1801"/>
                              <a:chExt cx="12541" cy="1"/>
                            </a:xfrm>
                          </wpg:grpSpPr>
                          <wps:wsp>
                            <wps:cNvPr id="13" name="AutoShape 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1802"/>
                                <a:ext cx="629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7B38AB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4" name="AutoShape 4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6248" y="1801"/>
                                <a:ext cx="629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2E2C3D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EFA921A" id="Group 6" o:spid="_x0000_s1026" style="position:absolute;margin-left:-290.5pt;margin-top:20.3pt;width:627.05pt;height:.05pt;z-index:251657728;mso-position-horizontal-relative:margin" coordorigin=",1801" coordsize="1254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top:1802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" strokecolor="#7b38ab" strokeweight="2pt"/>
                    <v:shape id="AutoShape 4" o:spid="_x0000_s1028" type="#_x0000_t32" style="position:absolute;left:6248;top:1801;width:6293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" strokecolor="#2e2c3d" strokeweight="2pt"/>
                    <w10:wrap anchorx="margin"/>
                  </v:group>
                </w:pict>
              </mc:Fallback>
            </mc:AlternateContent>
          </w:r>
          <w:r w:rsidR="00C201D4" w:rsidRPr="001353B7">
            <w:rPr>
              <w:rStyle w:val="Hyperlink"/>
              <w:rFonts w:ascii="Verdana" w:hAnsi="Verdana"/>
              <w:sz w:val="16"/>
              <w:szCs w:val="16"/>
            </w:rPr>
            <w:t>www.pv.edu.au</w:t>
          </w:r>
          <w:r w:rsidR="00C201D4" w:rsidRPr="001353B7">
            <w:rPr>
              <w:rFonts w:ascii="Verdana" w:hAnsi="Verdana" w:cs="Arial"/>
              <w:sz w:val="8"/>
              <w:szCs w:val="12"/>
            </w:rPr>
            <w:t xml:space="preserve"> </w:t>
          </w:r>
          <w:r w:rsidR="00C201D4" w:rsidRPr="00601256">
            <w:rPr>
              <w:rFonts w:ascii="Verdana" w:hAnsi="Verdana" w:cs="Arial"/>
              <w:sz w:val="16"/>
            </w:rPr>
            <w:t xml:space="preserve">| email: </w:t>
          </w:r>
          <w:hyperlink r:id="rId2" w:history="1">
            <w:r w:rsidR="00C201D4" w:rsidRPr="00543B4B">
              <w:rPr>
                <w:rStyle w:val="Hyperlink"/>
                <w:rFonts w:ascii="Verdana" w:hAnsi="Verdana" w:cs="Arial"/>
                <w:sz w:val="16"/>
              </w:rPr>
              <w:t>info@pv.edu.au</w:t>
            </w:r>
          </w:hyperlink>
        </w:p>
      </w:tc>
    </w:tr>
  </w:tbl>
  <w:p w14:paraId="7E77CA85" w14:textId="77777777" w:rsidR="005B4E1E" w:rsidRDefault="005B4E1E" w:rsidP="005B4E1E">
    <w:pPr>
      <w:pStyle w:val="Header"/>
    </w:pPr>
  </w:p>
  <w:p w14:paraId="54A147C0" w14:textId="77777777" w:rsidR="00B32A8D" w:rsidRPr="005B4E1E" w:rsidRDefault="00B32A8D" w:rsidP="005B4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3CB2D7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</w:lvl>
  </w:abstractNum>
  <w:abstractNum w:abstractNumId="1" w15:restartNumberingAfterBreak="0">
    <w:nsid w:val="34857F10"/>
    <w:multiLevelType w:val="hybridMultilevel"/>
    <w:tmpl w:val="AC20D1C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92117AA"/>
    <w:multiLevelType w:val="multilevel"/>
    <w:tmpl w:val="EF7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101661">
    <w:abstractNumId w:val="1"/>
  </w:num>
  <w:num w:numId="2" w16cid:durableId="1653675338">
    <w:abstractNumId w:val="2"/>
  </w:num>
  <w:num w:numId="3" w16cid:durableId="108160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Xi73hLe0oich+9pbx1AFWyZLr/pPkPewe8x571tTDakk1icHJckFEaTiOQ+0HiQ2Ujofdx/QF3ELEhmnG6yOQ==" w:salt="FYr/8JB1N58nC40baWSAR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7D"/>
    <w:rsid w:val="00011E19"/>
    <w:rsid w:val="00034BC0"/>
    <w:rsid w:val="00037ED8"/>
    <w:rsid w:val="00054D76"/>
    <w:rsid w:val="0005697F"/>
    <w:rsid w:val="00067ABC"/>
    <w:rsid w:val="00086901"/>
    <w:rsid w:val="000C0DAD"/>
    <w:rsid w:val="000C5C54"/>
    <w:rsid w:val="000C6976"/>
    <w:rsid w:val="000C7259"/>
    <w:rsid w:val="000C7E9A"/>
    <w:rsid w:val="000C7F63"/>
    <w:rsid w:val="000D2B9F"/>
    <w:rsid w:val="000F3655"/>
    <w:rsid w:val="00126D3D"/>
    <w:rsid w:val="00130641"/>
    <w:rsid w:val="001353B7"/>
    <w:rsid w:val="00170F93"/>
    <w:rsid w:val="0017159F"/>
    <w:rsid w:val="0019675D"/>
    <w:rsid w:val="0019684F"/>
    <w:rsid w:val="001C16EA"/>
    <w:rsid w:val="001D484C"/>
    <w:rsid w:val="001F7200"/>
    <w:rsid w:val="00207440"/>
    <w:rsid w:val="002077DC"/>
    <w:rsid w:val="002401A0"/>
    <w:rsid w:val="00254220"/>
    <w:rsid w:val="002605F2"/>
    <w:rsid w:val="00283452"/>
    <w:rsid w:val="002C6871"/>
    <w:rsid w:val="002F796F"/>
    <w:rsid w:val="00306184"/>
    <w:rsid w:val="00327217"/>
    <w:rsid w:val="003450F0"/>
    <w:rsid w:val="003565B2"/>
    <w:rsid w:val="00377E41"/>
    <w:rsid w:val="00385DB1"/>
    <w:rsid w:val="003B271E"/>
    <w:rsid w:val="003F49D6"/>
    <w:rsid w:val="004052C8"/>
    <w:rsid w:val="004266D2"/>
    <w:rsid w:val="004267E3"/>
    <w:rsid w:val="00437301"/>
    <w:rsid w:val="0044178C"/>
    <w:rsid w:val="00482DDE"/>
    <w:rsid w:val="00491537"/>
    <w:rsid w:val="004962D0"/>
    <w:rsid w:val="004C2279"/>
    <w:rsid w:val="004D2814"/>
    <w:rsid w:val="00523E6F"/>
    <w:rsid w:val="0055225B"/>
    <w:rsid w:val="00577740"/>
    <w:rsid w:val="005A470D"/>
    <w:rsid w:val="005B4E1E"/>
    <w:rsid w:val="005B5627"/>
    <w:rsid w:val="005C5C4F"/>
    <w:rsid w:val="005E136B"/>
    <w:rsid w:val="005E1F3E"/>
    <w:rsid w:val="0060663B"/>
    <w:rsid w:val="00624638"/>
    <w:rsid w:val="00624D6F"/>
    <w:rsid w:val="00637570"/>
    <w:rsid w:val="00653771"/>
    <w:rsid w:val="00680562"/>
    <w:rsid w:val="00685A61"/>
    <w:rsid w:val="00686EA1"/>
    <w:rsid w:val="006C3E2C"/>
    <w:rsid w:val="006C4B01"/>
    <w:rsid w:val="006E0BEA"/>
    <w:rsid w:val="006E113F"/>
    <w:rsid w:val="006E350B"/>
    <w:rsid w:val="00701DF1"/>
    <w:rsid w:val="0073559E"/>
    <w:rsid w:val="007430CD"/>
    <w:rsid w:val="007901BB"/>
    <w:rsid w:val="0079689D"/>
    <w:rsid w:val="007A30EE"/>
    <w:rsid w:val="007B5C14"/>
    <w:rsid w:val="007F1CFF"/>
    <w:rsid w:val="007F24A9"/>
    <w:rsid w:val="00815D04"/>
    <w:rsid w:val="00822822"/>
    <w:rsid w:val="00836D96"/>
    <w:rsid w:val="0085782D"/>
    <w:rsid w:val="008E3A06"/>
    <w:rsid w:val="00903B4E"/>
    <w:rsid w:val="00916F32"/>
    <w:rsid w:val="00924E36"/>
    <w:rsid w:val="00930A6D"/>
    <w:rsid w:val="009658EA"/>
    <w:rsid w:val="00970BAF"/>
    <w:rsid w:val="00981005"/>
    <w:rsid w:val="009A110F"/>
    <w:rsid w:val="009A1DEB"/>
    <w:rsid w:val="009A6836"/>
    <w:rsid w:val="009B1541"/>
    <w:rsid w:val="009C0D14"/>
    <w:rsid w:val="009C40D0"/>
    <w:rsid w:val="009E7459"/>
    <w:rsid w:val="009F19D1"/>
    <w:rsid w:val="009F22F3"/>
    <w:rsid w:val="00A05B17"/>
    <w:rsid w:val="00A0662F"/>
    <w:rsid w:val="00A45902"/>
    <w:rsid w:val="00A70FA8"/>
    <w:rsid w:val="00A7135F"/>
    <w:rsid w:val="00A72ECC"/>
    <w:rsid w:val="00A86D6C"/>
    <w:rsid w:val="00A91CFF"/>
    <w:rsid w:val="00A94ED9"/>
    <w:rsid w:val="00AA0240"/>
    <w:rsid w:val="00AA04D3"/>
    <w:rsid w:val="00AA166D"/>
    <w:rsid w:val="00AA283E"/>
    <w:rsid w:val="00AA3FEF"/>
    <w:rsid w:val="00AB19ED"/>
    <w:rsid w:val="00AB65FF"/>
    <w:rsid w:val="00AC03C8"/>
    <w:rsid w:val="00AC08B3"/>
    <w:rsid w:val="00AC137D"/>
    <w:rsid w:val="00AD1989"/>
    <w:rsid w:val="00AF1C92"/>
    <w:rsid w:val="00B1748F"/>
    <w:rsid w:val="00B21C90"/>
    <w:rsid w:val="00B32A8D"/>
    <w:rsid w:val="00B659C4"/>
    <w:rsid w:val="00B76969"/>
    <w:rsid w:val="00B86201"/>
    <w:rsid w:val="00B87E3B"/>
    <w:rsid w:val="00B91D22"/>
    <w:rsid w:val="00BA1FBF"/>
    <w:rsid w:val="00BB4C88"/>
    <w:rsid w:val="00BB6ADE"/>
    <w:rsid w:val="00BE5152"/>
    <w:rsid w:val="00BE51AA"/>
    <w:rsid w:val="00BF17BD"/>
    <w:rsid w:val="00C15A5A"/>
    <w:rsid w:val="00C201D4"/>
    <w:rsid w:val="00C24A13"/>
    <w:rsid w:val="00C25812"/>
    <w:rsid w:val="00C4134D"/>
    <w:rsid w:val="00C42263"/>
    <w:rsid w:val="00C51EFB"/>
    <w:rsid w:val="00C612B5"/>
    <w:rsid w:val="00C86B0E"/>
    <w:rsid w:val="00CA5874"/>
    <w:rsid w:val="00CB7497"/>
    <w:rsid w:val="00CE0813"/>
    <w:rsid w:val="00CE375F"/>
    <w:rsid w:val="00CF0730"/>
    <w:rsid w:val="00D03E89"/>
    <w:rsid w:val="00D156C6"/>
    <w:rsid w:val="00D15DAB"/>
    <w:rsid w:val="00D355E6"/>
    <w:rsid w:val="00D37253"/>
    <w:rsid w:val="00D64B7D"/>
    <w:rsid w:val="00D67886"/>
    <w:rsid w:val="00D975CD"/>
    <w:rsid w:val="00DB7790"/>
    <w:rsid w:val="00E07E6A"/>
    <w:rsid w:val="00E07FFC"/>
    <w:rsid w:val="00E6484D"/>
    <w:rsid w:val="00E706C7"/>
    <w:rsid w:val="00E72A15"/>
    <w:rsid w:val="00E836B1"/>
    <w:rsid w:val="00EA428E"/>
    <w:rsid w:val="00EA4DA4"/>
    <w:rsid w:val="00EA4FB1"/>
    <w:rsid w:val="00EB2325"/>
    <w:rsid w:val="00EB40DC"/>
    <w:rsid w:val="00EC562B"/>
    <w:rsid w:val="00EC6BB5"/>
    <w:rsid w:val="00EE7C35"/>
    <w:rsid w:val="00EF0D93"/>
    <w:rsid w:val="00F12750"/>
    <w:rsid w:val="00F23211"/>
    <w:rsid w:val="00F40E6A"/>
    <w:rsid w:val="00F44184"/>
    <w:rsid w:val="00F50C7E"/>
    <w:rsid w:val="00F55DB0"/>
    <w:rsid w:val="00F844D1"/>
    <w:rsid w:val="00FA3929"/>
    <w:rsid w:val="00FA4747"/>
    <w:rsid w:val="00FB17E6"/>
    <w:rsid w:val="00FB51DA"/>
    <w:rsid w:val="00FD6ED1"/>
    <w:rsid w:val="00FD735A"/>
    <w:rsid w:val="00FE2D7B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ADA20"/>
  <w15:docId w15:val="{2313EF8D-39CB-4479-9B7C-B732D75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7E9A"/>
    <w:pPr>
      <w:jc w:val="both"/>
    </w:pPr>
    <w:rPr>
      <w:rFonts w:ascii="Arial" w:hAnsi="Arial"/>
      <w:sz w:val="22"/>
    </w:rPr>
  </w:style>
  <w:style w:type="paragraph" w:styleId="Heading1">
    <w:name w:val="heading 1"/>
    <w:aliases w:val="No Style 1"/>
    <w:basedOn w:val="Normal"/>
    <w:next w:val="Normal"/>
    <w:link w:val="Heading1Char"/>
    <w:qFormat/>
    <w:rsid w:val="00F40E6A"/>
    <w:pPr>
      <w:keepNext/>
      <w:jc w:val="center"/>
      <w:outlineLvl w:val="0"/>
    </w:pPr>
    <w:rPr>
      <w:b/>
      <w:sz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7E9A"/>
    <w:pPr>
      <w:keepNext/>
      <w:tabs>
        <w:tab w:val="num" w:pos="1701"/>
      </w:tabs>
      <w:spacing w:after="240"/>
      <w:ind w:left="1701" w:hanging="850"/>
      <w:outlineLvl w:val="1"/>
    </w:pPr>
    <w:rPr>
      <w:b/>
    </w:rPr>
  </w:style>
  <w:style w:type="paragraph" w:styleId="Heading3">
    <w:name w:val="heading 3"/>
    <w:aliases w:val="No Style 3"/>
    <w:basedOn w:val="Normal"/>
    <w:next w:val="Normal"/>
    <w:link w:val="Heading3Char"/>
    <w:semiHidden/>
    <w:unhideWhenUsed/>
    <w:qFormat/>
    <w:rsid w:val="000C7E9A"/>
    <w:pPr>
      <w:tabs>
        <w:tab w:val="num" w:pos="2552"/>
      </w:tabs>
      <w:spacing w:after="240"/>
      <w:ind w:left="2552" w:hanging="851"/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C7E9A"/>
    <w:pPr>
      <w:tabs>
        <w:tab w:val="num" w:pos="3686"/>
      </w:tabs>
      <w:spacing w:after="240"/>
      <w:ind w:left="3686" w:hanging="1134"/>
      <w:outlineLvl w:val="3"/>
    </w:p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C7E9A"/>
    <w:pPr>
      <w:tabs>
        <w:tab w:val="num" w:pos="4820"/>
      </w:tabs>
      <w:spacing w:after="240"/>
      <w:ind w:left="4820" w:hanging="1134"/>
      <w:outlineLvl w:val="4"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C7E9A"/>
    <w:pPr>
      <w:tabs>
        <w:tab w:val="num" w:pos="0"/>
      </w:tabs>
      <w:spacing w:before="240" w:after="60"/>
      <w:ind w:left="4532" w:hanging="708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C7E9A"/>
    <w:pPr>
      <w:tabs>
        <w:tab w:val="num" w:pos="0"/>
      </w:tabs>
      <w:spacing w:before="240" w:after="60"/>
      <w:ind w:left="5240" w:hanging="708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C7E9A"/>
    <w:pPr>
      <w:tabs>
        <w:tab w:val="num" w:pos="0"/>
      </w:tabs>
      <w:spacing w:before="240" w:after="60"/>
      <w:ind w:left="5948" w:hanging="708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C7E9A"/>
    <w:pPr>
      <w:tabs>
        <w:tab w:val="num" w:pos="0"/>
      </w:tabs>
      <w:spacing w:before="240" w:after="60"/>
      <w:ind w:left="6656" w:hanging="708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6A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B6A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BB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C4B01"/>
    <w:rPr>
      <w:sz w:val="24"/>
      <w:szCs w:val="24"/>
      <w:lang w:eastAsia="en-US"/>
    </w:rPr>
  </w:style>
  <w:style w:type="character" w:customStyle="1" w:styleId="Heading1Char">
    <w:name w:val="Heading 1 Char"/>
    <w:aliases w:val="No Style 1 Char"/>
    <w:link w:val="Heading1"/>
    <w:rsid w:val="00F40E6A"/>
    <w:rPr>
      <w:b/>
      <w:sz w:val="48"/>
    </w:rPr>
  </w:style>
  <w:style w:type="paragraph" w:styleId="BalloonText">
    <w:name w:val="Balloon Text"/>
    <w:basedOn w:val="Normal"/>
    <w:link w:val="BalloonTextChar"/>
    <w:rsid w:val="00A459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4590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9B15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5152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BE5152"/>
    <w:rPr>
      <w:b/>
      <w:bCs/>
    </w:rPr>
  </w:style>
  <w:style w:type="character" w:customStyle="1" w:styleId="HeaderChar">
    <w:name w:val="Header Char"/>
    <w:link w:val="Header"/>
    <w:uiPriority w:val="99"/>
    <w:rsid w:val="005B4E1E"/>
    <w:rPr>
      <w:sz w:val="24"/>
      <w:szCs w:val="24"/>
      <w:lang w:val="en-AU"/>
    </w:rPr>
  </w:style>
  <w:style w:type="character" w:styleId="UnresolvedMention">
    <w:name w:val="Unresolved Mention"/>
    <w:uiPriority w:val="99"/>
    <w:semiHidden/>
    <w:unhideWhenUsed/>
    <w:rsid w:val="00C201D4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0C7E9A"/>
    <w:rPr>
      <w:rFonts w:ascii="Arial" w:hAnsi="Arial"/>
      <w:b/>
      <w:sz w:val="22"/>
      <w:lang w:val="en-AU" w:eastAsia="en-AU"/>
    </w:rPr>
  </w:style>
  <w:style w:type="character" w:customStyle="1" w:styleId="Heading3Char">
    <w:name w:val="Heading 3 Char"/>
    <w:aliases w:val="No Style 3 Char"/>
    <w:link w:val="Heading3"/>
    <w:semiHidden/>
    <w:rsid w:val="000C7E9A"/>
    <w:rPr>
      <w:rFonts w:ascii="Arial" w:hAnsi="Arial"/>
      <w:sz w:val="22"/>
      <w:lang w:val="en-AU" w:eastAsia="en-AU"/>
    </w:rPr>
  </w:style>
  <w:style w:type="character" w:customStyle="1" w:styleId="Heading4Char">
    <w:name w:val="Heading 4 Char"/>
    <w:link w:val="Heading4"/>
    <w:semiHidden/>
    <w:rsid w:val="000C7E9A"/>
    <w:rPr>
      <w:rFonts w:ascii="Arial" w:hAnsi="Arial"/>
      <w:sz w:val="22"/>
      <w:lang w:val="en-AU" w:eastAsia="en-AU"/>
    </w:rPr>
  </w:style>
  <w:style w:type="character" w:customStyle="1" w:styleId="Heading5Char">
    <w:name w:val="Heading 5 Char"/>
    <w:link w:val="Heading5"/>
    <w:semiHidden/>
    <w:rsid w:val="000C7E9A"/>
    <w:rPr>
      <w:rFonts w:ascii="Arial" w:hAnsi="Arial"/>
      <w:sz w:val="22"/>
      <w:lang w:val="en-AU" w:eastAsia="en-AU"/>
    </w:rPr>
  </w:style>
  <w:style w:type="character" w:customStyle="1" w:styleId="Heading6Char">
    <w:name w:val="Heading 6 Char"/>
    <w:link w:val="Heading6"/>
    <w:semiHidden/>
    <w:rsid w:val="000C7E9A"/>
    <w:rPr>
      <w:rFonts w:ascii="Arial" w:hAnsi="Arial"/>
      <w:i/>
      <w:sz w:val="22"/>
      <w:lang w:val="en-AU" w:eastAsia="en-AU"/>
    </w:rPr>
  </w:style>
  <w:style w:type="character" w:customStyle="1" w:styleId="Heading7Char">
    <w:name w:val="Heading 7 Char"/>
    <w:link w:val="Heading7"/>
    <w:semiHidden/>
    <w:rsid w:val="000C7E9A"/>
    <w:rPr>
      <w:rFonts w:ascii="Arial" w:hAnsi="Arial"/>
      <w:lang w:val="en-AU" w:eastAsia="en-AU"/>
    </w:rPr>
  </w:style>
  <w:style w:type="character" w:customStyle="1" w:styleId="Heading8Char">
    <w:name w:val="Heading 8 Char"/>
    <w:link w:val="Heading8"/>
    <w:semiHidden/>
    <w:rsid w:val="000C7E9A"/>
    <w:rPr>
      <w:rFonts w:ascii="Arial" w:hAnsi="Arial"/>
      <w:i/>
      <w:lang w:val="en-AU" w:eastAsia="en-AU"/>
    </w:rPr>
  </w:style>
  <w:style w:type="character" w:customStyle="1" w:styleId="Heading9Char">
    <w:name w:val="Heading 9 Char"/>
    <w:link w:val="Heading9"/>
    <w:semiHidden/>
    <w:rsid w:val="000C7E9A"/>
    <w:rPr>
      <w:rFonts w:ascii="Arial" w:hAnsi="Arial"/>
      <w:i/>
      <w:sz w:val="18"/>
      <w:lang w:val="en-AU" w:eastAsia="en-AU"/>
    </w:rPr>
  </w:style>
  <w:style w:type="paragraph" w:customStyle="1" w:styleId="Headingpara2">
    <w:name w:val="Headingpara2"/>
    <w:basedOn w:val="Heading2"/>
    <w:rsid w:val="000C7E9A"/>
    <w:pPr>
      <w:keepNext w:val="0"/>
      <w:numPr>
        <w:ilvl w:val="1"/>
      </w:numPr>
      <w:tabs>
        <w:tab w:val="num" w:pos="1701"/>
      </w:tabs>
      <w:ind w:left="1701" w:hanging="850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3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v.edu.au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sha\Dropbox%20(EduCombine)\PV%20-%20Polytechnic%20Vic%20Team%20Folder\Pv%20Operations\PV%20teams%20templates\7.1%20Transfer%20between%20Regitered%20Providers%20Form-P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1B6F8-55B0-4BC9-B90B-16D80FE1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7.1 Transfer between Regitered Providers Form-PV.dot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AGENT APPLICATION FORM</vt:lpstr>
    </vt:vector>
  </TitlesOfParts>
  <Company>Hewlett-Packard</Company>
  <LinksUpToDate>false</LinksUpToDate>
  <CharactersWithSpaces>1816</CharactersWithSpaces>
  <SharedDoc>false</SharedDoc>
  <HLinks>
    <vt:vector size="6" baseType="variant">
      <vt:variant>
        <vt:i4>2752607</vt:i4>
      </vt:variant>
      <vt:variant>
        <vt:i4>0</vt:i4>
      </vt:variant>
      <vt:variant>
        <vt:i4>0</vt:i4>
      </vt:variant>
      <vt:variant>
        <vt:i4>5</vt:i4>
      </vt:variant>
      <vt:variant>
        <vt:lpwstr>mailto:info@pv.edu.au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APPLICATION FORM</dc:title>
  <dc:subject/>
  <dc:creator>Harsha</dc:creator>
  <cp:keywords/>
  <dc:description/>
  <cp:lastModifiedBy>PV</cp:lastModifiedBy>
  <cp:revision>2</cp:revision>
  <cp:lastPrinted>2010-03-23T07:39:00Z</cp:lastPrinted>
  <dcterms:created xsi:type="dcterms:W3CDTF">2024-07-15T05:56:00Z</dcterms:created>
  <dcterms:modified xsi:type="dcterms:W3CDTF">2024-07-15T05:56:00Z</dcterms:modified>
</cp:coreProperties>
</file>