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1514"/>
        <w:gridCol w:w="1784"/>
        <w:gridCol w:w="1432"/>
        <w:gridCol w:w="2277"/>
        <w:gridCol w:w="1211"/>
        <w:gridCol w:w="2238"/>
      </w:tblGrid>
      <w:tr w:rsidR="00F2459D" w:rsidRPr="00D40EB0" w14:paraId="31E1C185" w14:textId="77777777" w:rsidTr="00F2459D">
        <w:trPr>
          <w:trHeight w:val="397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4AA187C1" w14:textId="77777777" w:rsidR="00F2459D" w:rsidRPr="00F2459D" w:rsidRDefault="00F2459D" w:rsidP="0011400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Student Details:</w:t>
            </w:r>
          </w:p>
        </w:tc>
      </w:tr>
      <w:tr w:rsidR="00F2459D" w:rsidRPr="00D40EB0" w14:paraId="186BC02C" w14:textId="77777777" w:rsidTr="00F2459D">
        <w:trPr>
          <w:trHeight w:val="397"/>
        </w:trPr>
        <w:tc>
          <w:tcPr>
            <w:tcW w:w="724" w:type="pct"/>
            <w:shd w:val="clear" w:color="auto" w:fill="auto"/>
            <w:vAlign w:val="center"/>
          </w:tcPr>
          <w:p w14:paraId="3CC9CCF4" w14:textId="77777777" w:rsidR="00F2459D" w:rsidRPr="00F2459D" w:rsidRDefault="00F2459D" w:rsidP="0011400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2627" w:type="pct"/>
            <w:gridSpan w:val="3"/>
            <w:shd w:val="clear" w:color="auto" w:fill="auto"/>
            <w:vAlign w:val="center"/>
          </w:tcPr>
          <w:p w14:paraId="24C88AFA" w14:textId="77777777" w:rsidR="00F2459D" w:rsidRPr="00F2459D" w:rsidRDefault="00A55151" w:rsidP="00A5678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2459D" w:rsidRPr="00F2459D">
              <w:rPr>
                <w:rFonts w:ascii="Calibri" w:eastAsia="Calibri" w:hAnsi="Calibri" w:cs="Calibri"/>
                <w:sz w:val="20"/>
                <w:szCs w:val="20"/>
              </w:rPr>
              <w:instrText xml:space="preserve"> FORMTEXT </w:instrTex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separate"/>
            </w:r>
            <w:r w:rsidR="00A5678B">
              <w:rPr>
                <w:rFonts w:ascii="Calibri" w:eastAsia="Calibri" w:hAnsi="Calibri" w:cs="Calibri"/>
                <w:sz w:val="20"/>
                <w:szCs w:val="20"/>
              </w:rPr>
              <w:t> </w:t>
            </w:r>
            <w:r w:rsidR="00A5678B">
              <w:rPr>
                <w:rFonts w:ascii="Calibri" w:eastAsia="Calibri" w:hAnsi="Calibri" w:cs="Calibri"/>
                <w:sz w:val="20"/>
                <w:szCs w:val="20"/>
              </w:rPr>
              <w:t> </w:t>
            </w:r>
            <w:r w:rsidR="00A5678B">
              <w:rPr>
                <w:rFonts w:ascii="Calibri" w:eastAsia="Calibri" w:hAnsi="Calibri" w:cs="Calibri"/>
                <w:sz w:val="20"/>
                <w:szCs w:val="20"/>
              </w:rPr>
              <w:t> </w:t>
            </w:r>
            <w:r w:rsidR="00A5678B">
              <w:rPr>
                <w:rFonts w:ascii="Calibri" w:eastAsia="Calibri" w:hAnsi="Calibri" w:cs="Calibri"/>
                <w:sz w:val="20"/>
                <w:szCs w:val="20"/>
              </w:rPr>
              <w:t> </w:t>
            </w:r>
            <w:r w:rsidR="00A5678B">
              <w:rPr>
                <w:rFonts w:ascii="Calibri" w:eastAsia="Calibri" w:hAnsi="Calibri" w:cs="Calibri"/>
                <w:sz w:val="20"/>
                <w:szCs w:val="20"/>
              </w:rPr>
              <w:t> </w: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79" w:type="pct"/>
            <w:vAlign w:val="center"/>
          </w:tcPr>
          <w:p w14:paraId="3C886699" w14:textId="77777777" w:rsidR="00F2459D" w:rsidRPr="00F2459D" w:rsidRDefault="00F2459D" w:rsidP="0011400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070" w:type="pct"/>
            <w:vAlign w:val="center"/>
          </w:tcPr>
          <w:p w14:paraId="57D4C3E3" w14:textId="77777777" w:rsidR="00F2459D" w:rsidRPr="00F2459D" w:rsidRDefault="00A55151" w:rsidP="0011400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459D" w:rsidRPr="00F2459D">
              <w:rPr>
                <w:rFonts w:ascii="Calibri" w:eastAsia="Calibri" w:hAnsi="Calibri" w:cs="Calibri"/>
                <w:sz w:val="20"/>
                <w:szCs w:val="20"/>
              </w:rPr>
              <w:instrText xml:space="preserve"> FORMTEXT </w:instrTex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separate"/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end"/>
            </w:r>
          </w:p>
        </w:tc>
      </w:tr>
      <w:tr w:rsidR="00F2459D" w:rsidRPr="00D40EB0" w14:paraId="2A689353" w14:textId="77777777" w:rsidTr="00F2459D">
        <w:trPr>
          <w:trHeight w:val="397"/>
        </w:trPr>
        <w:tc>
          <w:tcPr>
            <w:tcW w:w="724" w:type="pct"/>
            <w:vAlign w:val="center"/>
          </w:tcPr>
          <w:p w14:paraId="78B81041" w14:textId="77777777" w:rsidR="00F2459D" w:rsidRPr="00F2459D" w:rsidRDefault="00F2459D" w:rsidP="0011400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Student ID:</w:t>
            </w:r>
          </w:p>
        </w:tc>
        <w:tc>
          <w:tcPr>
            <w:tcW w:w="853" w:type="pct"/>
            <w:vAlign w:val="center"/>
          </w:tcPr>
          <w:p w14:paraId="48547743" w14:textId="77777777" w:rsidR="00F2459D" w:rsidRPr="00F2459D" w:rsidRDefault="00A55151" w:rsidP="0011400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459D" w:rsidRPr="00F2459D">
              <w:rPr>
                <w:rFonts w:ascii="Calibri" w:eastAsia="Calibri" w:hAnsi="Calibri" w:cs="Calibri"/>
                <w:sz w:val="20"/>
                <w:szCs w:val="20"/>
              </w:rPr>
              <w:instrText xml:space="preserve"> FORMTEXT </w:instrTex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separate"/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5" w:type="pct"/>
            <w:vAlign w:val="center"/>
          </w:tcPr>
          <w:p w14:paraId="6B7023AC" w14:textId="77777777" w:rsidR="00F2459D" w:rsidRPr="00F2459D" w:rsidRDefault="00F2459D" w:rsidP="0011400D">
            <w:pPr>
              <w:jc w:val="right"/>
              <w:rPr>
                <w:rFonts w:ascii="Calibri" w:eastAsia="Calibri" w:hAnsi="Calibri" w:cs="Calibri"/>
                <w:b/>
                <w:bCs/>
                <w:color w:val="D9D9D9"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Date of Birth:</w:t>
            </w:r>
          </w:p>
        </w:tc>
        <w:tc>
          <w:tcPr>
            <w:tcW w:w="1089" w:type="pct"/>
            <w:vAlign w:val="center"/>
          </w:tcPr>
          <w:p w14:paraId="481571A0" w14:textId="77777777" w:rsidR="00F2459D" w:rsidRPr="00F2459D" w:rsidRDefault="00A55151" w:rsidP="0011400D">
            <w:pPr>
              <w:rPr>
                <w:rFonts w:ascii="Calibri" w:eastAsia="Calibri" w:hAnsi="Calibri" w:cs="Calibri"/>
                <w:b/>
                <w:bCs/>
                <w:color w:val="D9D9D9"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459D" w:rsidRPr="00F2459D">
              <w:rPr>
                <w:rFonts w:ascii="Calibri" w:eastAsia="Calibri" w:hAnsi="Calibri" w:cs="Calibri"/>
                <w:sz w:val="20"/>
                <w:szCs w:val="20"/>
              </w:rPr>
              <w:instrText xml:space="preserve"> FORMTEXT </w:instrTex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separate"/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79" w:type="pct"/>
            <w:vAlign w:val="center"/>
          </w:tcPr>
          <w:p w14:paraId="79B4CF94" w14:textId="77777777" w:rsidR="00F2459D" w:rsidRPr="00F2459D" w:rsidRDefault="00F2459D" w:rsidP="0011400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Nationality: </w:t>
            </w:r>
          </w:p>
        </w:tc>
        <w:tc>
          <w:tcPr>
            <w:tcW w:w="1070" w:type="pct"/>
            <w:vAlign w:val="center"/>
          </w:tcPr>
          <w:p w14:paraId="288C5368" w14:textId="77777777" w:rsidR="00F2459D" w:rsidRPr="00F2459D" w:rsidRDefault="00A55151" w:rsidP="0011400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2459D" w:rsidRPr="00F2459D">
              <w:rPr>
                <w:rFonts w:ascii="Calibri" w:eastAsia="Calibri" w:hAnsi="Calibri" w:cs="Calibri"/>
                <w:sz w:val="20"/>
                <w:szCs w:val="20"/>
              </w:rPr>
              <w:instrText xml:space="preserve"> FORMTEXT </w:instrTex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separate"/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="00F2459D" w:rsidRPr="00F2459D">
              <w:rPr>
                <w:rFonts w:ascii="Calibri" w:eastAsia="Calibri" w:hAnsi="Calibri" w:cs="Calibri"/>
                <w:noProof/>
                <w:sz w:val="20"/>
                <w:szCs w:val="20"/>
              </w:rPr>
              <w:t> </w:t>
            </w:r>
            <w:r w:rsidRPr="00F2459D">
              <w:rPr>
                <w:rFonts w:ascii="Calibri" w:eastAsia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08E8A921" w14:textId="77777777" w:rsidR="0075085C" w:rsidRPr="00DD7D51" w:rsidRDefault="0075085C" w:rsidP="0075085C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935"/>
        <w:gridCol w:w="9521"/>
      </w:tblGrid>
      <w:tr w:rsidR="00782E70" w:rsidRPr="00F2459D" w14:paraId="67D39BC8" w14:textId="77777777" w:rsidTr="00782E70">
        <w:trPr>
          <w:trHeight w:val="315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60ACFF86" w14:textId="77777777" w:rsidR="00782E70" w:rsidRPr="00F2459D" w:rsidRDefault="00782E70" w:rsidP="00FA633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2459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Information and Documentation During the Orientation</w:t>
            </w:r>
          </w:p>
        </w:tc>
      </w:tr>
      <w:tr w:rsidR="00782E70" w:rsidRPr="00D143CA" w14:paraId="1774E6FB" w14:textId="77777777" w:rsidTr="00782E70">
        <w:trPr>
          <w:trHeight w:val="315"/>
        </w:trPr>
        <w:tc>
          <w:tcPr>
            <w:tcW w:w="447" w:type="pct"/>
            <w:vAlign w:val="center"/>
          </w:tcPr>
          <w:p w14:paraId="3C0C3B45" w14:textId="77777777" w:rsidR="00782E70" w:rsidRPr="00D143CA" w:rsidRDefault="00A55151" w:rsidP="00782E70">
            <w:pPr>
              <w:jc w:val="center"/>
              <w:rPr>
                <w:rFonts w:ascii="Calibri" w:hAnsi="Calibri" w:cs="Calibri"/>
                <w:color w:val="F2F2F2"/>
                <w:sz w:val="18"/>
                <w:szCs w:val="18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tcBorders>
              <w:right w:val="single" w:sz="4" w:space="0" w:color="BFBFBF"/>
            </w:tcBorders>
            <w:vAlign w:val="center"/>
          </w:tcPr>
          <w:p w14:paraId="3C4AAA52" w14:textId="77777777" w:rsidR="00782E70" w:rsidRPr="00715DB1" w:rsidRDefault="00782E70" w:rsidP="00FA6330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715DB1">
              <w:rPr>
                <w:rFonts w:cs="Calibri"/>
                <w:sz w:val="18"/>
                <w:szCs w:val="18"/>
              </w:rPr>
              <w:t>Emergency evacuation policy and procedure &gt;</w:t>
            </w:r>
          </w:p>
        </w:tc>
      </w:tr>
      <w:tr w:rsidR="00782E70" w:rsidRPr="00D143CA" w14:paraId="29EC2379" w14:textId="77777777" w:rsidTr="00782E70">
        <w:trPr>
          <w:trHeight w:val="332"/>
        </w:trPr>
        <w:tc>
          <w:tcPr>
            <w:tcW w:w="447" w:type="pct"/>
            <w:vAlign w:val="center"/>
          </w:tcPr>
          <w:p w14:paraId="7ACDE0D4" w14:textId="77777777" w:rsidR="00782E70" w:rsidRPr="00D143CA" w:rsidRDefault="00A55151" w:rsidP="00782E70">
            <w:pPr>
              <w:jc w:val="center"/>
              <w:rPr>
                <w:rFonts w:ascii="Calibri" w:hAnsi="Calibri" w:cs="Calibri"/>
                <w:color w:val="F2F2F2"/>
                <w:sz w:val="18"/>
                <w:szCs w:val="18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tcBorders>
              <w:right w:val="single" w:sz="4" w:space="0" w:color="BFBFBF"/>
            </w:tcBorders>
            <w:vAlign w:val="center"/>
          </w:tcPr>
          <w:p w14:paraId="47372751" w14:textId="08C5C2D0" w:rsidR="00782E70" w:rsidRPr="00715DB1" w:rsidRDefault="00782E70" w:rsidP="00FA6330">
            <w:pPr>
              <w:rPr>
                <w:rFonts w:ascii="Calibri" w:hAnsi="Calibri" w:cs="Calibri"/>
                <w:sz w:val="18"/>
                <w:szCs w:val="18"/>
              </w:rPr>
            </w:pPr>
            <w:r w:rsidRPr="00715DB1">
              <w:rPr>
                <w:rFonts w:ascii="Calibri" w:hAnsi="Calibri" w:cs="Calibri"/>
                <w:sz w:val="18"/>
                <w:szCs w:val="18"/>
              </w:rPr>
              <w:t xml:space="preserve">Student Code of Conduct </w:t>
            </w:r>
            <w:r w:rsidR="004B3617">
              <w:rPr>
                <w:rFonts w:ascii="Calibri" w:hAnsi="Calibri" w:cs="Calibri"/>
                <w:sz w:val="18"/>
                <w:szCs w:val="18"/>
              </w:rPr>
              <w:t>Policy</w:t>
            </w:r>
          </w:p>
        </w:tc>
      </w:tr>
      <w:tr w:rsidR="004B3617" w:rsidRPr="00D143CA" w14:paraId="02DD730D" w14:textId="77777777" w:rsidTr="00782E70">
        <w:trPr>
          <w:trHeight w:val="332"/>
        </w:trPr>
        <w:tc>
          <w:tcPr>
            <w:tcW w:w="447" w:type="pct"/>
            <w:vAlign w:val="center"/>
          </w:tcPr>
          <w:p w14:paraId="13B2007D" w14:textId="7A287799" w:rsidR="004B3617" w:rsidRPr="00CB318B" w:rsidRDefault="004B3617" w:rsidP="00782E70">
            <w:pPr>
              <w:jc w:val="center"/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tcBorders>
              <w:right w:val="single" w:sz="4" w:space="0" w:color="BFBFBF"/>
            </w:tcBorders>
            <w:vAlign w:val="center"/>
          </w:tcPr>
          <w:p w14:paraId="2EC97D6C" w14:textId="382FC65D" w:rsidR="004B3617" w:rsidRPr="00715DB1" w:rsidRDefault="004B3617" w:rsidP="00FA633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OSHC Information</w:t>
            </w:r>
          </w:p>
        </w:tc>
      </w:tr>
      <w:tr w:rsidR="00782E70" w:rsidRPr="00D143CA" w14:paraId="343717F4" w14:textId="77777777" w:rsidTr="00782E70">
        <w:trPr>
          <w:trHeight w:val="332"/>
        </w:trPr>
        <w:tc>
          <w:tcPr>
            <w:tcW w:w="447" w:type="pct"/>
            <w:vAlign w:val="center"/>
          </w:tcPr>
          <w:p w14:paraId="631992A6" w14:textId="77777777" w:rsidR="00782E70" w:rsidRPr="00D143CA" w:rsidRDefault="00A55151" w:rsidP="00782E70">
            <w:pPr>
              <w:jc w:val="center"/>
              <w:rPr>
                <w:rFonts w:ascii="Calibri" w:hAnsi="Calibri" w:cs="Calibri"/>
                <w:color w:val="F2F2F2"/>
                <w:sz w:val="18"/>
                <w:szCs w:val="18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tcBorders>
              <w:right w:val="single" w:sz="4" w:space="0" w:color="BFBFBF"/>
            </w:tcBorders>
            <w:vAlign w:val="center"/>
          </w:tcPr>
          <w:p w14:paraId="671BE543" w14:textId="77777777" w:rsidR="00782E70" w:rsidRPr="00715DB1" w:rsidRDefault="00782E70" w:rsidP="00FA6330">
            <w:pPr>
              <w:rPr>
                <w:rFonts w:ascii="Calibri" w:hAnsi="Calibri" w:cs="Calibri"/>
                <w:sz w:val="18"/>
                <w:szCs w:val="18"/>
              </w:rPr>
            </w:pPr>
            <w:r w:rsidRPr="00715DB1">
              <w:rPr>
                <w:rFonts w:ascii="Calibri" w:hAnsi="Calibri" w:cs="Calibri"/>
                <w:sz w:val="18"/>
                <w:szCs w:val="18"/>
              </w:rPr>
              <w:t xml:space="preserve">Course Details </w:t>
            </w:r>
            <w:r w:rsidRPr="00715DB1">
              <w:rPr>
                <w:rFonts w:ascii="Calibri" w:hAnsi="Calibri" w:cs="Calibri"/>
                <w:b/>
                <w:sz w:val="18"/>
                <w:szCs w:val="18"/>
              </w:rPr>
              <w:t>&gt;</w:t>
            </w:r>
          </w:p>
        </w:tc>
      </w:tr>
      <w:tr w:rsidR="00782E70" w:rsidRPr="00D143CA" w14:paraId="7ABE2CFF" w14:textId="77777777" w:rsidTr="00782E70">
        <w:trPr>
          <w:trHeight w:val="315"/>
        </w:trPr>
        <w:tc>
          <w:tcPr>
            <w:tcW w:w="447" w:type="pct"/>
            <w:vAlign w:val="center"/>
          </w:tcPr>
          <w:p w14:paraId="409EB299" w14:textId="58418E6F" w:rsidR="00782E70" w:rsidRPr="00D143CA" w:rsidRDefault="00A55151" w:rsidP="00782E70">
            <w:pPr>
              <w:jc w:val="center"/>
              <w:rPr>
                <w:rFonts w:ascii="Calibri" w:hAnsi="Calibri" w:cs="Calibri"/>
                <w:color w:val="F2F2F2"/>
                <w:sz w:val="18"/>
                <w:szCs w:val="18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tcBorders>
              <w:right w:val="single" w:sz="4" w:space="0" w:color="BFBFBF"/>
            </w:tcBorders>
            <w:vAlign w:val="center"/>
          </w:tcPr>
          <w:p w14:paraId="233671F3" w14:textId="77777777" w:rsidR="00782E70" w:rsidRPr="00715DB1" w:rsidRDefault="00782E70" w:rsidP="00FA6330">
            <w:pPr>
              <w:rPr>
                <w:rFonts w:ascii="Calibri" w:hAnsi="Calibri" w:cs="Calibri"/>
                <w:sz w:val="18"/>
                <w:szCs w:val="18"/>
              </w:rPr>
            </w:pPr>
            <w:r w:rsidRPr="00715DB1">
              <w:rPr>
                <w:rFonts w:ascii="Calibri" w:hAnsi="Calibri" w:cs="Calibri"/>
                <w:sz w:val="18"/>
                <w:szCs w:val="18"/>
              </w:rPr>
              <w:t xml:space="preserve">Assessment information </w:t>
            </w:r>
            <w:r w:rsidRPr="00715DB1">
              <w:rPr>
                <w:rFonts w:ascii="Calibri" w:hAnsi="Calibri" w:cs="Calibri"/>
                <w:b/>
                <w:sz w:val="18"/>
                <w:szCs w:val="18"/>
              </w:rPr>
              <w:t>&gt;</w:t>
            </w:r>
          </w:p>
        </w:tc>
      </w:tr>
      <w:tr w:rsidR="00782E70" w:rsidRPr="00D143CA" w14:paraId="794F3F86" w14:textId="77777777" w:rsidTr="00782E70">
        <w:trPr>
          <w:trHeight w:val="315"/>
        </w:trPr>
        <w:tc>
          <w:tcPr>
            <w:tcW w:w="447" w:type="pct"/>
            <w:vAlign w:val="center"/>
          </w:tcPr>
          <w:p w14:paraId="6CD13BE7" w14:textId="77777777" w:rsidR="00782E70" w:rsidRPr="00D143CA" w:rsidRDefault="00A55151" w:rsidP="00782E70">
            <w:pPr>
              <w:jc w:val="center"/>
              <w:rPr>
                <w:rFonts w:ascii="Calibri" w:hAnsi="Calibri" w:cs="Calibri"/>
                <w:color w:val="F2F2F2"/>
                <w:sz w:val="18"/>
                <w:szCs w:val="18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tcBorders>
              <w:right w:val="single" w:sz="4" w:space="0" w:color="BFBFBF"/>
            </w:tcBorders>
            <w:vAlign w:val="center"/>
          </w:tcPr>
          <w:p w14:paraId="31F40421" w14:textId="17A18F0C" w:rsidR="00782E70" w:rsidRPr="00715DB1" w:rsidRDefault="00782E70" w:rsidP="00FA6330">
            <w:pPr>
              <w:rPr>
                <w:rFonts w:ascii="Calibri" w:hAnsi="Calibri" w:cs="Calibri"/>
                <w:sz w:val="18"/>
                <w:szCs w:val="18"/>
              </w:rPr>
            </w:pPr>
            <w:r w:rsidRPr="00715DB1">
              <w:rPr>
                <w:rFonts w:ascii="Calibri" w:hAnsi="Calibri" w:cs="Calibri"/>
                <w:b/>
                <w:sz w:val="18"/>
                <w:szCs w:val="18"/>
              </w:rPr>
              <w:t xml:space="preserve">Training Plan </w:t>
            </w:r>
            <w:r w:rsidR="004B3617">
              <w:rPr>
                <w:rFonts w:ascii="Calibri" w:hAnsi="Calibri" w:cs="Calibri"/>
                <w:b/>
                <w:sz w:val="18"/>
                <w:szCs w:val="18"/>
              </w:rPr>
              <w:t xml:space="preserve">accessed on </w:t>
            </w:r>
            <w:proofErr w:type="spellStart"/>
            <w:proofErr w:type="gramStart"/>
            <w:r w:rsidR="004B3617">
              <w:rPr>
                <w:rFonts w:ascii="Calibri" w:hAnsi="Calibri" w:cs="Calibri"/>
                <w:b/>
                <w:sz w:val="18"/>
                <w:szCs w:val="18"/>
              </w:rPr>
              <w:t>My.pv</w:t>
            </w:r>
            <w:proofErr w:type="spellEnd"/>
            <w:proofErr w:type="gramEnd"/>
          </w:p>
        </w:tc>
      </w:tr>
      <w:tr w:rsidR="00782E70" w:rsidRPr="00D143CA" w14:paraId="1D2799C0" w14:textId="77777777" w:rsidTr="00782E70">
        <w:trPr>
          <w:trHeight w:val="315"/>
        </w:trPr>
        <w:tc>
          <w:tcPr>
            <w:tcW w:w="447" w:type="pct"/>
            <w:vAlign w:val="center"/>
          </w:tcPr>
          <w:p w14:paraId="7044FA34" w14:textId="77777777" w:rsidR="00782E70" w:rsidRPr="00D143CA" w:rsidRDefault="00A55151" w:rsidP="00782E70">
            <w:pPr>
              <w:jc w:val="center"/>
              <w:rPr>
                <w:rFonts w:ascii="Calibri" w:hAnsi="Calibri" w:cs="Calibri"/>
                <w:color w:val="F2F2F2"/>
                <w:sz w:val="18"/>
                <w:szCs w:val="18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tcBorders>
              <w:right w:val="single" w:sz="4" w:space="0" w:color="BFBFBF"/>
            </w:tcBorders>
            <w:vAlign w:val="center"/>
          </w:tcPr>
          <w:p w14:paraId="213F86EB" w14:textId="77777777" w:rsidR="00782E70" w:rsidRPr="00D143CA" w:rsidRDefault="00782E70" w:rsidP="00FA6330">
            <w:pPr>
              <w:rPr>
                <w:rFonts w:ascii="Calibri" w:hAnsi="Calibri" w:cs="Calibri"/>
                <w:sz w:val="18"/>
                <w:szCs w:val="18"/>
              </w:rPr>
            </w:pPr>
            <w:r w:rsidRPr="00D143CA">
              <w:rPr>
                <w:rFonts w:ascii="Calibri" w:hAnsi="Calibri" w:cs="Calibri"/>
                <w:sz w:val="18"/>
                <w:szCs w:val="18"/>
              </w:rPr>
              <w:t xml:space="preserve">Face book Invitation - </w:t>
            </w:r>
            <w:r w:rsidRPr="00D143CA">
              <w:rPr>
                <w:rFonts w:ascii="Calibri" w:hAnsi="Calibri" w:cs="Calibri"/>
                <w:b/>
                <w:sz w:val="18"/>
                <w:szCs w:val="18"/>
              </w:rPr>
              <w:t>Email Merge SMS</w:t>
            </w:r>
          </w:p>
        </w:tc>
      </w:tr>
      <w:tr w:rsidR="00782E70" w:rsidRPr="00D143CA" w14:paraId="25CB8246" w14:textId="77777777" w:rsidTr="00782E70">
        <w:trPr>
          <w:trHeight w:val="315"/>
        </w:trPr>
        <w:tc>
          <w:tcPr>
            <w:tcW w:w="447" w:type="pct"/>
            <w:vAlign w:val="center"/>
          </w:tcPr>
          <w:p w14:paraId="13420CF4" w14:textId="77777777" w:rsidR="00782E70" w:rsidRPr="00D143CA" w:rsidRDefault="00A55151" w:rsidP="00782E70">
            <w:pPr>
              <w:jc w:val="center"/>
              <w:rPr>
                <w:rFonts w:ascii="Calibri" w:hAnsi="Calibri" w:cs="Calibri"/>
                <w:color w:val="F2F2F2"/>
                <w:sz w:val="18"/>
                <w:szCs w:val="18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vAlign w:val="center"/>
          </w:tcPr>
          <w:p w14:paraId="67F7BAF0" w14:textId="77777777" w:rsidR="00782E70" w:rsidRPr="00D143CA" w:rsidRDefault="00782E70" w:rsidP="00FA6330">
            <w:pPr>
              <w:rPr>
                <w:rFonts w:ascii="Calibri" w:hAnsi="Calibri" w:cs="Calibri"/>
                <w:sz w:val="18"/>
                <w:szCs w:val="18"/>
              </w:rPr>
            </w:pPr>
            <w:r w:rsidRPr="00F2459D">
              <w:rPr>
                <w:rFonts w:ascii="Calibri" w:hAnsi="Calibri" w:cs="Calibri"/>
                <w:sz w:val="18"/>
                <w:szCs w:val="18"/>
              </w:rPr>
              <w:t>Polytechnic Victoria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Online </w:t>
            </w:r>
            <w:r w:rsidRPr="00D143CA">
              <w:rPr>
                <w:rFonts w:ascii="Calibri" w:hAnsi="Calibri" w:cs="Calibri"/>
                <w:sz w:val="18"/>
                <w:szCs w:val="18"/>
              </w:rPr>
              <w:t>Login</w:t>
            </w:r>
          </w:p>
        </w:tc>
      </w:tr>
      <w:tr w:rsidR="00782E70" w:rsidRPr="00D143CA" w14:paraId="20956457" w14:textId="77777777" w:rsidTr="00782E70">
        <w:trPr>
          <w:trHeight w:val="315"/>
        </w:trPr>
        <w:tc>
          <w:tcPr>
            <w:tcW w:w="447" w:type="pct"/>
            <w:vAlign w:val="center"/>
          </w:tcPr>
          <w:p w14:paraId="2896C949" w14:textId="77777777" w:rsidR="00782E70" w:rsidRPr="00CB318B" w:rsidRDefault="00A55151" w:rsidP="00782E70">
            <w:pPr>
              <w:jc w:val="center"/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vAlign w:val="center"/>
          </w:tcPr>
          <w:p w14:paraId="3BB4C279" w14:textId="77777777" w:rsidR="00782E70" w:rsidRPr="00D143CA" w:rsidRDefault="00782E70" w:rsidP="00782E70">
            <w:pPr>
              <w:rPr>
                <w:rFonts w:ascii="Calibri" w:hAnsi="Calibri" w:cs="Calibri"/>
                <w:sz w:val="18"/>
                <w:szCs w:val="18"/>
              </w:rPr>
            </w:pPr>
            <w:r w:rsidRPr="00D143CA">
              <w:rPr>
                <w:rFonts w:ascii="Calibri" w:hAnsi="Calibri" w:cs="Calibri"/>
                <w:sz w:val="18"/>
                <w:szCs w:val="18"/>
              </w:rPr>
              <w:t>Student id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- Issued  </w:t>
            </w:r>
          </w:p>
        </w:tc>
      </w:tr>
      <w:tr w:rsidR="00782E70" w:rsidRPr="00D143CA" w14:paraId="63CEE957" w14:textId="77777777" w:rsidTr="00782E70">
        <w:trPr>
          <w:trHeight w:val="315"/>
        </w:trPr>
        <w:tc>
          <w:tcPr>
            <w:tcW w:w="447" w:type="pct"/>
            <w:vAlign w:val="center"/>
          </w:tcPr>
          <w:p w14:paraId="1E3722EB" w14:textId="76FFC792" w:rsidR="00782E70" w:rsidRPr="00CB318B" w:rsidRDefault="00A55151" w:rsidP="00782E70">
            <w:pPr>
              <w:jc w:val="center"/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467047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vAlign w:val="center"/>
          </w:tcPr>
          <w:p w14:paraId="44434585" w14:textId="77777777" w:rsidR="00782E70" w:rsidRPr="00D143CA" w:rsidRDefault="00782E70" w:rsidP="00782E7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Photo Uploaded in SMS</w:t>
            </w:r>
          </w:p>
        </w:tc>
      </w:tr>
      <w:tr w:rsidR="00782E70" w:rsidRPr="00D143CA" w14:paraId="073A652F" w14:textId="77777777" w:rsidTr="00782E70">
        <w:trPr>
          <w:trHeight w:val="315"/>
        </w:trPr>
        <w:tc>
          <w:tcPr>
            <w:tcW w:w="447" w:type="pct"/>
            <w:vAlign w:val="center"/>
          </w:tcPr>
          <w:p w14:paraId="13DA8946" w14:textId="77777777" w:rsidR="00782E70" w:rsidRPr="00CB318B" w:rsidRDefault="00A55151" w:rsidP="00782E70">
            <w:pPr>
              <w:jc w:val="center"/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pP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E70"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</w:r>
            <w:r w:rsidR="00000000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separate"/>
            </w:r>
            <w:r w:rsidRPr="00CB318B">
              <w:rPr>
                <w:rFonts w:ascii="Calibri" w:hAnsi="Calibri"/>
                <w:bCs/>
                <w:iCs/>
                <w:color w:val="000000"/>
                <w:sz w:val="22"/>
                <w:szCs w:val="22"/>
                <w:lang w:eastAsia="en-AU"/>
              </w:rPr>
              <w:fldChar w:fldCharType="end"/>
            </w:r>
          </w:p>
        </w:tc>
        <w:tc>
          <w:tcPr>
            <w:tcW w:w="4553" w:type="pct"/>
            <w:vAlign w:val="center"/>
          </w:tcPr>
          <w:p w14:paraId="41D0EDAA" w14:textId="77777777" w:rsidR="00782E70" w:rsidRPr="00D143CA" w:rsidRDefault="00782E70" w:rsidP="00782E70">
            <w:pPr>
              <w:rPr>
                <w:rFonts w:ascii="Calibri" w:hAnsi="Calibri" w:cs="Calibri"/>
                <w:sz w:val="18"/>
                <w:szCs w:val="18"/>
              </w:rPr>
            </w:pPr>
            <w:r w:rsidRPr="00782E70">
              <w:rPr>
                <w:rFonts w:ascii="Calibri" w:hAnsi="Calibri" w:cs="Calibri"/>
                <w:sz w:val="18"/>
                <w:szCs w:val="18"/>
              </w:rPr>
              <w:t xml:space="preserve">Learner Resources </w:t>
            </w:r>
            <w:r w:rsidRPr="00782E70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</w:tr>
    </w:tbl>
    <w:p w14:paraId="6648680E" w14:textId="77777777" w:rsidR="00782E70" w:rsidRPr="00782E70" w:rsidRDefault="00782E70" w:rsidP="00782E70"/>
    <w:p w14:paraId="02CCD2D5" w14:textId="77777777" w:rsidR="0075085C" w:rsidRPr="00DD7D51" w:rsidRDefault="0075085C" w:rsidP="0075085C">
      <w:pPr>
        <w:rPr>
          <w:rFonts w:ascii="Calibri" w:hAnsi="Calibri" w:cs="Calibri"/>
          <w:sz w:val="6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10456"/>
      </w:tblGrid>
      <w:tr w:rsidR="0075085C" w:rsidRPr="00DD7D51" w14:paraId="7394F2C2" w14:textId="77777777" w:rsidTr="00782E70">
        <w:trPr>
          <w:trHeight w:val="2825"/>
        </w:trPr>
        <w:tc>
          <w:tcPr>
            <w:tcW w:w="5000" w:type="pct"/>
            <w:vAlign w:val="center"/>
          </w:tcPr>
          <w:p w14:paraId="06C0DE85" w14:textId="5D81A72A" w:rsidR="0029463A" w:rsidRPr="0029463A" w:rsidRDefault="0029463A" w:rsidP="00782E7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Polytechnic Victoria</w:t>
            </w:r>
            <w:r w:rsidRPr="0029463A">
              <w:rPr>
                <w:rFonts w:ascii="Calibri" w:hAnsi="Calibri" w:cs="Calibri"/>
                <w:sz w:val="22"/>
                <w:szCs w:val="22"/>
              </w:rPr>
              <w:t>'s website information:</w:t>
            </w:r>
          </w:p>
          <w:p w14:paraId="30253D15" w14:textId="77777777" w:rsidR="0029463A" w:rsidRPr="004B3617" w:rsidRDefault="0029463A" w:rsidP="00782E7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3617">
              <w:rPr>
                <w:rFonts w:ascii="Calibri" w:hAnsi="Calibri" w:cs="Calibri"/>
                <w:sz w:val="20"/>
                <w:szCs w:val="20"/>
              </w:rPr>
              <w:t xml:space="preserve">Student has been explained about all the Policies and Procedures, Additional Course Fees &amp; Charges, Course Credit, Complaints and Appeals, Refund Policies and Procedures, Use of personal information, Student support on campus and off campus, Facilities at </w:t>
            </w:r>
            <w:r w:rsidR="00D577F5" w:rsidRPr="004B3617">
              <w:rPr>
                <w:rFonts w:ascii="Calibri" w:hAnsi="Calibri" w:cs="Calibri"/>
                <w:sz w:val="20"/>
                <w:szCs w:val="20"/>
              </w:rPr>
              <w:t>Polytechnic Victoria</w:t>
            </w:r>
            <w:r w:rsidRPr="004B3617">
              <w:rPr>
                <w:rFonts w:ascii="Calibri" w:hAnsi="Calibri" w:cs="Calibri"/>
                <w:sz w:val="20"/>
                <w:szCs w:val="20"/>
              </w:rPr>
              <w:t xml:space="preserve">, Essential Links and about Courses and Assessments are available online www.gen.edu.au  </w:t>
            </w:r>
          </w:p>
          <w:p w14:paraId="1FA511E8" w14:textId="77777777" w:rsidR="0029463A" w:rsidRPr="004B3617" w:rsidRDefault="0029463A" w:rsidP="00782E7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AACC039" w14:textId="0E0D2941" w:rsidR="0029463A" w:rsidRPr="004B3617" w:rsidRDefault="0029463A" w:rsidP="00782E7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3617">
              <w:rPr>
                <w:rFonts w:ascii="Calibri" w:hAnsi="Calibri" w:cs="Calibri"/>
                <w:sz w:val="20"/>
                <w:szCs w:val="20"/>
              </w:rPr>
              <w:t xml:space="preserve">Note: All the information you would need is available on our website but if you need any extra support or </w:t>
            </w:r>
            <w:r w:rsidR="004B3617" w:rsidRPr="004B3617">
              <w:rPr>
                <w:rFonts w:ascii="Calibri" w:hAnsi="Calibri" w:cs="Calibri"/>
                <w:sz w:val="20"/>
                <w:szCs w:val="20"/>
              </w:rPr>
              <w:t>information,</w:t>
            </w:r>
            <w:r w:rsidRPr="004B3617">
              <w:rPr>
                <w:rFonts w:ascii="Calibri" w:hAnsi="Calibri" w:cs="Calibri"/>
                <w:sz w:val="20"/>
                <w:szCs w:val="20"/>
              </w:rPr>
              <w:t xml:space="preserve"> you should contact the Reception </w:t>
            </w:r>
            <w:r w:rsidR="00782E70" w:rsidRPr="004B3617">
              <w:rPr>
                <w:rFonts w:ascii="Calibri" w:hAnsi="Calibri" w:cs="Calibri"/>
                <w:sz w:val="20"/>
                <w:szCs w:val="20"/>
              </w:rPr>
              <w:t>@ Polytechnic</w:t>
            </w:r>
            <w:r w:rsidR="00935AEB" w:rsidRPr="004B3617">
              <w:rPr>
                <w:rFonts w:ascii="Calibri" w:hAnsi="Calibri" w:cs="Calibri"/>
                <w:sz w:val="20"/>
                <w:szCs w:val="20"/>
              </w:rPr>
              <w:t xml:space="preserve"> Victoria </w:t>
            </w:r>
            <w:r w:rsidRPr="004B3617">
              <w:rPr>
                <w:rFonts w:ascii="Calibri" w:hAnsi="Calibri" w:cs="Calibri"/>
                <w:sz w:val="20"/>
                <w:szCs w:val="20"/>
              </w:rPr>
              <w:t>or SSO@</w:t>
            </w:r>
            <w:r w:rsidR="00782E70" w:rsidRPr="004B3617">
              <w:rPr>
                <w:rFonts w:ascii="Calibri" w:hAnsi="Calibri" w:cs="Calibri"/>
                <w:sz w:val="20"/>
                <w:szCs w:val="20"/>
              </w:rPr>
              <w:t>p</w:t>
            </w:r>
            <w:r w:rsidR="00935AEB" w:rsidRPr="004B3617">
              <w:rPr>
                <w:rFonts w:ascii="Calibri" w:hAnsi="Calibri" w:cs="Calibri"/>
                <w:sz w:val="20"/>
                <w:szCs w:val="20"/>
              </w:rPr>
              <w:t>v</w:t>
            </w:r>
            <w:r w:rsidRPr="004B3617">
              <w:rPr>
                <w:rFonts w:ascii="Calibri" w:hAnsi="Calibri" w:cs="Calibri"/>
                <w:sz w:val="20"/>
                <w:szCs w:val="20"/>
              </w:rPr>
              <w:t>.edu.au</w:t>
            </w:r>
          </w:p>
          <w:p w14:paraId="7056F8BF" w14:textId="77777777" w:rsidR="0029463A" w:rsidRPr="004B3617" w:rsidRDefault="0029463A" w:rsidP="00782E7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3617">
              <w:rPr>
                <w:rFonts w:ascii="Calibri" w:hAnsi="Calibri" w:cs="Calibri"/>
                <w:sz w:val="20"/>
                <w:szCs w:val="20"/>
              </w:rPr>
              <w:t>NCVER student outcome survey</w:t>
            </w:r>
          </w:p>
          <w:p w14:paraId="5391BC1F" w14:textId="026E381E" w:rsidR="0029463A" w:rsidRPr="004B3617" w:rsidRDefault="0029463A" w:rsidP="00782E7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B3617">
              <w:rPr>
                <w:rFonts w:ascii="Calibri" w:hAnsi="Calibri" w:cs="Calibri"/>
                <w:sz w:val="20"/>
                <w:szCs w:val="20"/>
              </w:rPr>
              <w:t xml:space="preserve">Students are advised that there is a possibility that they may receive an NCVER survey and/or invitation to participate in a </w:t>
            </w:r>
            <w:r w:rsidR="004B3617" w:rsidRPr="004B3617">
              <w:rPr>
                <w:rFonts w:ascii="Calibri" w:hAnsi="Calibri" w:cs="Calibri"/>
                <w:sz w:val="20"/>
                <w:szCs w:val="20"/>
              </w:rPr>
              <w:t>department</w:t>
            </w:r>
            <w:r w:rsidRPr="004B3617">
              <w:rPr>
                <w:rFonts w:ascii="Calibri" w:hAnsi="Calibri" w:cs="Calibri"/>
                <w:sz w:val="20"/>
                <w:szCs w:val="20"/>
              </w:rPr>
              <w:t xml:space="preserve"> endorsed project and/or being contacted the Commission (or authorized persons) for audit purposes?</w:t>
            </w:r>
          </w:p>
          <w:p w14:paraId="18EAD5BE" w14:textId="77777777" w:rsidR="0075085C" w:rsidRPr="004B3617" w:rsidRDefault="0029463A" w:rsidP="00782E70">
            <w:pPr>
              <w:rPr>
                <w:rFonts w:ascii="Calibri" w:hAnsi="Calibri" w:cs="Calibri"/>
                <w:sz w:val="20"/>
                <w:szCs w:val="20"/>
              </w:rPr>
            </w:pPr>
            <w:r w:rsidRPr="004B3617">
              <w:rPr>
                <w:rFonts w:ascii="Calibri" w:hAnsi="Calibri" w:cs="Calibri"/>
                <w:sz w:val="20"/>
                <w:szCs w:val="20"/>
              </w:rPr>
              <w:t xml:space="preserve">You can go to the below mentioned link for further information </w:t>
            </w:r>
            <w:hyperlink r:id="rId8" w:anchor="What_is_the_Student_Outcomes_Survey_" w:history="1">
              <w:r w:rsidR="00935AEB" w:rsidRPr="004B3617">
                <w:rPr>
                  <w:rStyle w:val="Hyperlink"/>
                  <w:rFonts w:ascii="Calibri" w:hAnsi="Calibri" w:cs="Calibri"/>
                  <w:sz w:val="20"/>
                  <w:szCs w:val="20"/>
                </w:rPr>
                <w:t>http://www.ncver.edu.au/sos/faq.html#What_is_the_Student_Outcomes_Survey_</w:t>
              </w:r>
            </w:hyperlink>
          </w:p>
          <w:p w14:paraId="0416A3C2" w14:textId="77777777" w:rsidR="00935AEB" w:rsidRPr="00DD7D51" w:rsidRDefault="00935AEB" w:rsidP="00782E70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3431FFE7" w14:textId="77777777" w:rsidR="0075085C" w:rsidRPr="002202B5" w:rsidRDefault="0075085C" w:rsidP="002202B5"/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859"/>
        <w:gridCol w:w="1253"/>
        <w:gridCol w:w="8344"/>
      </w:tblGrid>
      <w:tr w:rsidR="002202B5" w:rsidRPr="00D40EB0" w14:paraId="3A3027C4" w14:textId="77777777" w:rsidTr="002202B5">
        <w:trPr>
          <w:trHeight w:val="555"/>
        </w:trPr>
        <w:tc>
          <w:tcPr>
            <w:tcW w:w="1010" w:type="pct"/>
            <w:gridSpan w:val="2"/>
          </w:tcPr>
          <w:p w14:paraId="7D330B78" w14:textId="77777777" w:rsidR="002202B5" w:rsidRPr="00A14050" w:rsidRDefault="002202B5" w:rsidP="008B7F9E">
            <w:pPr>
              <w:spacing w:line="480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2A4BF088" w14:textId="77777777" w:rsidR="002202B5" w:rsidRPr="00A14050" w:rsidRDefault="002202B5" w:rsidP="008B7F9E">
            <w:pPr>
              <w:spacing w:line="480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A1405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Student’s Signature:</w:t>
            </w:r>
          </w:p>
        </w:tc>
        <w:sdt>
          <w:sdtPr>
            <w:rPr>
              <w:rFonts w:asciiTheme="minorHAnsi" w:eastAsia="Calibri" w:hAnsiTheme="minorHAnsi" w:cstheme="minorHAnsi"/>
              <w:color w:val="808080"/>
              <w:sz w:val="20"/>
              <w:szCs w:val="20"/>
              <w:u w:val="single"/>
            </w:rPr>
            <w:id w:val="-100574751"/>
            <w:showingPlcHdr/>
            <w:picture/>
          </w:sdtPr>
          <w:sdtContent>
            <w:tc>
              <w:tcPr>
                <w:tcW w:w="3990" w:type="pct"/>
              </w:tcPr>
              <w:p w14:paraId="3E5767A6" w14:textId="77777777" w:rsidR="002202B5" w:rsidRPr="00D40EB0" w:rsidRDefault="002202B5" w:rsidP="00340C3C">
                <w:pPr>
                  <w:rPr>
                    <w:rFonts w:asciiTheme="minorHAnsi" w:eastAsia="Calibri" w:hAnsiTheme="minorHAnsi" w:cstheme="minorHAnsi"/>
                    <w:color w:val="808080"/>
                    <w:sz w:val="20"/>
                    <w:szCs w:val="20"/>
                    <w:u w:val="single"/>
                  </w:rPr>
                </w:pPr>
                <w:r w:rsidRPr="00A14050">
                  <w:rPr>
                    <w:rFonts w:asciiTheme="minorHAnsi" w:eastAsia="Calibri" w:hAnsiTheme="minorHAnsi" w:cstheme="minorHAnsi"/>
                    <w:noProof/>
                    <w:color w:val="808080"/>
                    <w:sz w:val="20"/>
                    <w:szCs w:val="20"/>
                    <w:lang w:val="en-US"/>
                  </w:rPr>
                  <w:drawing>
                    <wp:inline distT="0" distB="0" distL="0" distR="0" wp14:anchorId="43E9E52B" wp14:editId="7F097D81">
                      <wp:extent cx="1743075" cy="663219"/>
                      <wp:effectExtent l="0" t="0" r="0" b="3810"/>
                      <wp:docPr id="1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47689" cy="664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202B5" w:rsidRPr="00D40EB0" w14:paraId="6310D46B" w14:textId="77777777" w:rsidTr="002202B5">
        <w:trPr>
          <w:trHeight w:val="410"/>
        </w:trPr>
        <w:tc>
          <w:tcPr>
            <w:tcW w:w="411" w:type="pct"/>
            <w:vAlign w:val="center"/>
          </w:tcPr>
          <w:p w14:paraId="64726996" w14:textId="77777777" w:rsidR="002202B5" w:rsidRPr="00A14050" w:rsidRDefault="002202B5" w:rsidP="00340C3C">
            <w:pPr>
              <w:rPr>
                <w:rFonts w:asciiTheme="minorHAnsi" w:eastAsia="Calibri" w:hAnsiTheme="minorHAnsi" w:cstheme="minorHAnsi"/>
                <w:b/>
                <w:bCs/>
                <w:color w:val="808080"/>
                <w:sz w:val="20"/>
                <w:szCs w:val="20"/>
                <w:u w:val="single"/>
              </w:rPr>
            </w:pPr>
            <w:r w:rsidRPr="00A1405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Name: </w:t>
            </w:r>
          </w:p>
        </w:tc>
        <w:tc>
          <w:tcPr>
            <w:tcW w:w="4589" w:type="pct"/>
            <w:gridSpan w:val="2"/>
            <w:vAlign w:val="center"/>
          </w:tcPr>
          <w:p w14:paraId="1449821A" w14:textId="77777777" w:rsidR="002202B5" w:rsidRPr="00D40EB0" w:rsidRDefault="00A55151" w:rsidP="00340C3C">
            <w:pPr>
              <w:rPr>
                <w:rFonts w:asciiTheme="minorHAnsi" w:eastAsia="Calibri" w:hAnsiTheme="minorHAnsi" w:cstheme="minorHAnsi"/>
                <w:color w:val="808080"/>
                <w:sz w:val="20"/>
                <w:szCs w:val="20"/>
                <w:u w:val="single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02B5"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FORMTEXT </w:instrTex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="002202B5"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="002202B5"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="002202B5"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="002202B5"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="002202B5"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7B1F6D3" w14:textId="77777777" w:rsidR="006B443D" w:rsidRPr="002202B5" w:rsidRDefault="006B443D" w:rsidP="002202B5"/>
    <w:p w14:paraId="2156A9FC" w14:textId="77777777" w:rsidR="0075085C" w:rsidRPr="00DD7D51" w:rsidRDefault="0075085C" w:rsidP="0075085C">
      <w:pPr>
        <w:rPr>
          <w:rFonts w:ascii="Calibri" w:hAnsi="Calibri" w:cs="Calibri"/>
          <w:sz w:val="6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2864"/>
        <w:gridCol w:w="1625"/>
        <w:gridCol w:w="816"/>
        <w:gridCol w:w="5151"/>
      </w:tblGrid>
      <w:tr w:rsidR="002202B5" w:rsidRPr="00DD7D51" w14:paraId="5F39C39E" w14:textId="77777777" w:rsidTr="002202B5">
        <w:trPr>
          <w:trHeight w:val="283"/>
        </w:trPr>
        <w:tc>
          <w:tcPr>
            <w:tcW w:w="1370" w:type="pct"/>
            <w:shd w:val="clear" w:color="auto" w:fill="D9D9D9"/>
            <w:vAlign w:val="center"/>
          </w:tcPr>
          <w:p w14:paraId="14C3FE45" w14:textId="77777777" w:rsidR="002202B5" w:rsidRPr="00DD7D51" w:rsidRDefault="002202B5" w:rsidP="002202B5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>For Office USE Only:</w:t>
            </w:r>
          </w:p>
        </w:tc>
        <w:tc>
          <w:tcPr>
            <w:tcW w:w="3630" w:type="pct"/>
            <w:gridSpan w:val="3"/>
            <w:vAlign w:val="center"/>
          </w:tcPr>
          <w:p w14:paraId="3DFE48C0" w14:textId="77777777" w:rsidR="002202B5" w:rsidRPr="004B0B10" w:rsidRDefault="002202B5" w:rsidP="002202B5">
            <w:pPr>
              <w:rPr>
                <w:color w:val="000000"/>
              </w:rPr>
            </w:pPr>
          </w:p>
        </w:tc>
      </w:tr>
      <w:tr w:rsidR="002202B5" w:rsidRPr="00DD7D51" w14:paraId="76E2C5C1" w14:textId="77777777" w:rsidTr="002202B5">
        <w:trPr>
          <w:trHeight w:val="397"/>
        </w:trPr>
        <w:tc>
          <w:tcPr>
            <w:tcW w:w="1370" w:type="pct"/>
            <w:vAlign w:val="center"/>
          </w:tcPr>
          <w:p w14:paraId="46126462" w14:textId="77777777" w:rsidR="002202B5" w:rsidRPr="00DD7D51" w:rsidRDefault="002202B5" w:rsidP="002202B5">
            <w:pPr>
              <w:rPr>
                <w:rFonts w:ascii="Calibri" w:hAnsi="Calibri" w:cs="Calibri"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 xml:space="preserve">Updated </w:t>
            </w:r>
            <w:r w:rsidR="00CA11C5">
              <w:rPr>
                <w:rFonts w:ascii="Calibri" w:hAnsi="Calibri" w:cs="Calibri"/>
                <w:iCs/>
                <w:sz w:val="20"/>
                <w:szCs w:val="22"/>
              </w:rPr>
              <w:t>TEAMS</w:t>
            </w: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 xml:space="preserve"> on:</w:t>
            </w:r>
          </w:p>
        </w:tc>
        <w:tc>
          <w:tcPr>
            <w:tcW w:w="777" w:type="pct"/>
            <w:vAlign w:val="center"/>
          </w:tcPr>
          <w:p w14:paraId="4AA1D13A" w14:textId="77777777" w:rsidR="002202B5" w:rsidRDefault="00A55151" w:rsidP="002202B5"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202B5" w:rsidRPr="00A452F4">
              <w:rPr>
                <w:rFonts w:ascii="Calibri" w:hAnsi="Calibri" w:cs="Calibri"/>
                <w:b/>
                <w:sz w:val="22"/>
                <w:szCs w:val="20"/>
              </w:rPr>
              <w:instrText xml:space="preserve"> FORMTEXT </w:instrTex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separate"/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3CE47ECE" w14:textId="77777777" w:rsidR="002202B5" w:rsidRPr="00DD7D51" w:rsidRDefault="002202B5" w:rsidP="002202B5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>By:</w:t>
            </w:r>
          </w:p>
        </w:tc>
        <w:tc>
          <w:tcPr>
            <w:tcW w:w="2463" w:type="pct"/>
            <w:vAlign w:val="center"/>
          </w:tcPr>
          <w:p w14:paraId="24E16B6C" w14:textId="77777777" w:rsidR="002202B5" w:rsidRDefault="00A55151" w:rsidP="002202B5">
            <w:r w:rsidRPr="004B0B10">
              <w:rPr>
                <w:color w:val="00000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202B5" w:rsidRPr="004B0B10">
              <w:rPr>
                <w:color w:val="000000"/>
              </w:rPr>
              <w:instrText xml:space="preserve"> FORMTEXT </w:instrText>
            </w:r>
            <w:r w:rsidRPr="004B0B10">
              <w:rPr>
                <w:color w:val="000000"/>
              </w:rPr>
            </w:r>
            <w:r w:rsidRPr="004B0B10">
              <w:rPr>
                <w:color w:val="000000"/>
              </w:rPr>
              <w:fldChar w:fldCharType="separate"/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Pr="004B0B10">
              <w:rPr>
                <w:color w:val="000000"/>
              </w:rPr>
              <w:fldChar w:fldCharType="end"/>
            </w:r>
          </w:p>
        </w:tc>
      </w:tr>
      <w:tr w:rsidR="002202B5" w:rsidRPr="00DD7D51" w14:paraId="071A5936" w14:textId="77777777" w:rsidTr="002202B5">
        <w:trPr>
          <w:trHeight w:val="397"/>
        </w:trPr>
        <w:tc>
          <w:tcPr>
            <w:tcW w:w="1370" w:type="pct"/>
            <w:vAlign w:val="center"/>
          </w:tcPr>
          <w:p w14:paraId="74C96DCD" w14:textId="77777777" w:rsidR="002202B5" w:rsidRPr="00DD7D51" w:rsidRDefault="002202B5" w:rsidP="002202B5">
            <w:pPr>
              <w:rPr>
                <w:rFonts w:ascii="Calibri" w:hAnsi="Calibri" w:cs="Calibri"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>Updated PRISM's on:</w:t>
            </w:r>
          </w:p>
        </w:tc>
        <w:tc>
          <w:tcPr>
            <w:tcW w:w="777" w:type="pct"/>
            <w:vAlign w:val="center"/>
          </w:tcPr>
          <w:p w14:paraId="6E8658DE" w14:textId="77777777" w:rsidR="002202B5" w:rsidRDefault="00A55151" w:rsidP="002202B5"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202B5" w:rsidRPr="00A452F4">
              <w:rPr>
                <w:rFonts w:ascii="Calibri" w:hAnsi="Calibri" w:cs="Calibri"/>
                <w:b/>
                <w:sz w:val="22"/>
                <w:szCs w:val="20"/>
              </w:rPr>
              <w:instrText xml:space="preserve"> FORMTEXT </w:instrTex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separate"/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330C1F2E" w14:textId="77777777" w:rsidR="002202B5" w:rsidRPr="00DD7D51" w:rsidRDefault="002202B5" w:rsidP="002202B5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>By:</w:t>
            </w:r>
          </w:p>
        </w:tc>
        <w:tc>
          <w:tcPr>
            <w:tcW w:w="2463" w:type="pct"/>
            <w:vAlign w:val="center"/>
          </w:tcPr>
          <w:p w14:paraId="7314FC27" w14:textId="77777777" w:rsidR="002202B5" w:rsidRDefault="00A55151" w:rsidP="002202B5">
            <w:r w:rsidRPr="004B0B10">
              <w:rPr>
                <w:color w:val="00000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202B5" w:rsidRPr="004B0B10">
              <w:rPr>
                <w:color w:val="000000"/>
              </w:rPr>
              <w:instrText xml:space="preserve"> FORMTEXT </w:instrText>
            </w:r>
            <w:r w:rsidRPr="004B0B10">
              <w:rPr>
                <w:color w:val="000000"/>
              </w:rPr>
            </w:r>
            <w:r w:rsidRPr="004B0B10">
              <w:rPr>
                <w:color w:val="000000"/>
              </w:rPr>
              <w:fldChar w:fldCharType="separate"/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Pr="004B0B10">
              <w:rPr>
                <w:color w:val="000000"/>
              </w:rPr>
              <w:fldChar w:fldCharType="end"/>
            </w:r>
          </w:p>
        </w:tc>
      </w:tr>
      <w:tr w:rsidR="002202B5" w:rsidRPr="00DD7D51" w14:paraId="13D24282" w14:textId="77777777" w:rsidTr="002202B5">
        <w:trPr>
          <w:trHeight w:val="397"/>
        </w:trPr>
        <w:tc>
          <w:tcPr>
            <w:tcW w:w="1370" w:type="pct"/>
            <w:vAlign w:val="center"/>
          </w:tcPr>
          <w:p w14:paraId="18DD159B" w14:textId="77777777" w:rsidR="002202B5" w:rsidRPr="00DD7D51" w:rsidRDefault="002202B5" w:rsidP="002202B5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Updated MyPV on</w:t>
            </w:r>
          </w:p>
        </w:tc>
        <w:tc>
          <w:tcPr>
            <w:tcW w:w="777" w:type="pct"/>
            <w:vAlign w:val="center"/>
          </w:tcPr>
          <w:p w14:paraId="74929C7E" w14:textId="77777777" w:rsidR="002202B5" w:rsidRDefault="00A55151" w:rsidP="002202B5"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202B5" w:rsidRPr="00A452F4">
              <w:rPr>
                <w:rFonts w:ascii="Calibri" w:hAnsi="Calibri" w:cs="Calibri"/>
                <w:b/>
                <w:sz w:val="22"/>
                <w:szCs w:val="20"/>
              </w:rPr>
              <w:instrText xml:space="preserve"> FORMTEXT </w:instrTex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separate"/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="002202B5"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378A8F07" w14:textId="77777777" w:rsidR="002202B5" w:rsidRPr="00DD7D51" w:rsidRDefault="002202B5" w:rsidP="002202B5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By:</w:t>
            </w:r>
          </w:p>
        </w:tc>
        <w:tc>
          <w:tcPr>
            <w:tcW w:w="2463" w:type="pct"/>
            <w:vAlign w:val="center"/>
          </w:tcPr>
          <w:p w14:paraId="599DBFC1" w14:textId="77777777" w:rsidR="002202B5" w:rsidRDefault="00A55151" w:rsidP="002202B5">
            <w:r w:rsidRPr="004B0B10">
              <w:rPr>
                <w:color w:val="00000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202B5" w:rsidRPr="004B0B10">
              <w:rPr>
                <w:color w:val="000000"/>
              </w:rPr>
              <w:instrText xml:space="preserve"> FORMTEXT </w:instrText>
            </w:r>
            <w:r w:rsidRPr="004B0B10">
              <w:rPr>
                <w:color w:val="000000"/>
              </w:rPr>
            </w:r>
            <w:r w:rsidRPr="004B0B10">
              <w:rPr>
                <w:color w:val="000000"/>
              </w:rPr>
              <w:fldChar w:fldCharType="separate"/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="002202B5" w:rsidRPr="004B0B10">
              <w:rPr>
                <w:noProof/>
                <w:color w:val="000000"/>
              </w:rPr>
              <w:t> </w:t>
            </w:r>
            <w:r w:rsidRPr="004B0B10">
              <w:rPr>
                <w:color w:val="000000"/>
              </w:rPr>
              <w:fldChar w:fldCharType="end"/>
            </w:r>
          </w:p>
        </w:tc>
      </w:tr>
    </w:tbl>
    <w:p w14:paraId="044E1E37" w14:textId="77777777" w:rsidR="002202B5" w:rsidRPr="002202B5" w:rsidRDefault="002202B5" w:rsidP="002202B5"/>
    <w:sectPr w:rsidR="002202B5" w:rsidRPr="002202B5" w:rsidSect="002202B5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6" w:h="16838"/>
      <w:pgMar w:top="720" w:right="720" w:bottom="720" w:left="720" w:header="432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CDCDE" w14:textId="77777777" w:rsidR="00652601" w:rsidRDefault="00652601">
      <w:r>
        <w:separator/>
      </w:r>
    </w:p>
  </w:endnote>
  <w:endnote w:type="continuationSeparator" w:id="0">
    <w:p w14:paraId="6321C44A" w14:textId="77777777" w:rsidR="00652601" w:rsidRDefault="0065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108" w:type="dxa"/>
      <w:tblLook w:val="04A0" w:firstRow="1" w:lastRow="0" w:firstColumn="1" w:lastColumn="0" w:noHBand="0" w:noVBand="1"/>
    </w:tblPr>
    <w:tblGrid>
      <w:gridCol w:w="4963"/>
      <w:gridCol w:w="5503"/>
    </w:tblGrid>
    <w:tr w:rsidR="00B862D4" w:rsidRPr="006C1612" w14:paraId="3BCB4B70" w14:textId="77777777" w:rsidTr="00B862D4">
      <w:trPr>
        <w:trHeight w:val="217"/>
      </w:trPr>
      <w:tc>
        <w:tcPr>
          <w:tcW w:w="2371" w:type="pct"/>
          <w:vAlign w:val="center"/>
        </w:tcPr>
        <w:p w14:paraId="11DECC1F" w14:textId="77777777" w:rsidR="00B862D4" w:rsidRPr="00B30206" w:rsidRDefault="00935AEB" w:rsidP="00B862D4">
          <w:pPr>
            <w:pStyle w:val="Footer"/>
            <w:ind w:right="-908"/>
            <w:rPr>
              <w:rFonts w:ascii="Calibri" w:hAnsi="Calibri"/>
              <w:b/>
              <w:sz w:val="16"/>
              <w:szCs w:val="20"/>
            </w:rPr>
          </w:pPr>
          <w:r>
            <w:rPr>
              <w:rFonts w:ascii="Calibri" w:hAnsi="Calibri"/>
              <w:b/>
              <w:sz w:val="18"/>
              <w:szCs w:val="18"/>
            </w:rPr>
            <w:t xml:space="preserve">Domestic Student </w:t>
          </w:r>
          <w:r w:rsidR="00A56CDB" w:rsidRPr="00A56CDB">
            <w:rPr>
              <w:rFonts w:ascii="Calibri" w:hAnsi="Calibri"/>
              <w:b/>
              <w:sz w:val="18"/>
              <w:szCs w:val="18"/>
            </w:rPr>
            <w:t>Orientation Checklist</w:t>
          </w:r>
        </w:p>
      </w:tc>
      <w:tc>
        <w:tcPr>
          <w:tcW w:w="2629" w:type="pct"/>
          <w:vAlign w:val="center"/>
        </w:tcPr>
        <w:p w14:paraId="2B4972F1" w14:textId="164EA1A7" w:rsidR="00B862D4" w:rsidRPr="00FF2BBE" w:rsidRDefault="004A04A7" w:rsidP="00B862D4">
          <w:pPr>
            <w:pStyle w:val="Footer"/>
            <w:jc w:val="right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Current Version: 1</w:t>
          </w:r>
          <w:r w:rsidR="00946065">
            <w:rPr>
              <w:rFonts w:ascii="Calibri" w:hAnsi="Calibri"/>
              <w:sz w:val="16"/>
              <w:szCs w:val="20"/>
            </w:rPr>
            <w:t>5</w:t>
          </w:r>
          <w:r>
            <w:rPr>
              <w:rFonts w:ascii="Calibri" w:hAnsi="Calibri"/>
              <w:sz w:val="16"/>
              <w:szCs w:val="20"/>
            </w:rPr>
            <w:t>/0</w:t>
          </w:r>
          <w:r w:rsidR="00946065">
            <w:rPr>
              <w:rFonts w:ascii="Calibri" w:hAnsi="Calibri"/>
              <w:sz w:val="16"/>
              <w:szCs w:val="20"/>
            </w:rPr>
            <w:t>7</w:t>
          </w:r>
          <w:r>
            <w:rPr>
              <w:rFonts w:ascii="Calibri" w:hAnsi="Calibri"/>
              <w:sz w:val="16"/>
              <w:szCs w:val="20"/>
            </w:rPr>
            <w:t>/202</w:t>
          </w:r>
          <w:r w:rsidR="00946065">
            <w:rPr>
              <w:rFonts w:ascii="Calibri" w:hAnsi="Calibri"/>
              <w:sz w:val="16"/>
              <w:szCs w:val="20"/>
            </w:rPr>
            <w:t>4</w:t>
          </w:r>
        </w:p>
      </w:tc>
    </w:tr>
    <w:tr w:rsidR="00B862D4" w:rsidRPr="006C1612" w14:paraId="14507726" w14:textId="77777777" w:rsidTr="00B862D4">
      <w:trPr>
        <w:trHeight w:val="217"/>
      </w:trPr>
      <w:tc>
        <w:tcPr>
          <w:tcW w:w="2371" w:type="pct"/>
        </w:tcPr>
        <w:p w14:paraId="0119D0E6" w14:textId="77777777" w:rsidR="00B862D4" w:rsidRPr="00FF2BBE" w:rsidRDefault="00B862D4" w:rsidP="00B862D4">
          <w:pPr>
            <w:pStyle w:val="Footer"/>
            <w:ind w:right="-908"/>
            <w:rPr>
              <w:rFonts w:ascii="Calibri" w:hAnsi="Calibri"/>
              <w:sz w:val="14"/>
              <w:szCs w:val="20"/>
            </w:rPr>
          </w:pPr>
          <w:r w:rsidRPr="00FF2BBE">
            <w:rPr>
              <w:rFonts w:ascii="Calibri" w:hAnsi="Calibri" w:cs="Arial"/>
              <w:sz w:val="16"/>
              <w:szCs w:val="20"/>
            </w:rPr>
            <w:t>Authorized by: CEO</w:t>
          </w:r>
        </w:p>
      </w:tc>
      <w:tc>
        <w:tcPr>
          <w:tcW w:w="2629" w:type="pct"/>
        </w:tcPr>
        <w:p w14:paraId="566FA66D" w14:textId="77777777" w:rsidR="00B862D4" w:rsidRPr="00FF2BBE" w:rsidRDefault="00B862D4" w:rsidP="00B862D4">
          <w:pPr>
            <w:pStyle w:val="Footer"/>
            <w:jc w:val="right"/>
            <w:rPr>
              <w:rFonts w:ascii="Calibri" w:hAnsi="Calibri"/>
              <w:sz w:val="14"/>
              <w:szCs w:val="20"/>
            </w:rPr>
          </w:pPr>
        </w:p>
      </w:tc>
    </w:tr>
    <w:tr w:rsidR="00B862D4" w:rsidRPr="006C1612" w14:paraId="141A272E" w14:textId="77777777" w:rsidTr="00B862D4">
      <w:trPr>
        <w:trHeight w:val="217"/>
      </w:trPr>
      <w:tc>
        <w:tcPr>
          <w:tcW w:w="2371" w:type="pct"/>
        </w:tcPr>
        <w:p w14:paraId="6DF799AF" w14:textId="77777777" w:rsidR="00B862D4" w:rsidRPr="00FF2BBE" w:rsidRDefault="00B862D4" w:rsidP="00B862D4">
          <w:pPr>
            <w:pStyle w:val="Footer"/>
            <w:ind w:right="-908"/>
            <w:rPr>
              <w:rFonts w:ascii="Calibri" w:hAnsi="Calibri"/>
              <w:sz w:val="14"/>
              <w:szCs w:val="20"/>
            </w:rPr>
          </w:pPr>
          <w:r w:rsidRPr="00FF2BBE">
            <w:rPr>
              <w:rFonts w:ascii="Calibri" w:hAnsi="Calibri" w:cs="Arial"/>
              <w:sz w:val="16"/>
              <w:szCs w:val="20"/>
            </w:rPr>
            <w:t xml:space="preserve">Document Owner: CEO, </w:t>
          </w:r>
          <w:r w:rsidRPr="00FF2BBE">
            <w:rPr>
              <w:rFonts w:ascii="Calibri" w:hAnsi="Calibri"/>
              <w:sz w:val="16"/>
              <w:szCs w:val="20"/>
            </w:rPr>
            <w:t>©</w:t>
          </w:r>
          <w:r w:rsidRPr="00004A4B">
            <w:rPr>
              <w:rFonts w:ascii="Calibri" w:hAnsi="Calibri"/>
              <w:sz w:val="16"/>
              <w:szCs w:val="20"/>
            </w:rPr>
            <w:t xml:space="preserve">Polytechnic Victoria </w:t>
          </w:r>
          <w:r w:rsidRPr="00FF2BBE">
            <w:rPr>
              <w:rFonts w:ascii="Calibri" w:hAnsi="Calibri"/>
              <w:sz w:val="16"/>
              <w:szCs w:val="20"/>
            </w:rPr>
            <w:t>Pty Ltd</w:t>
          </w:r>
        </w:p>
      </w:tc>
      <w:tc>
        <w:tcPr>
          <w:tcW w:w="2629" w:type="pct"/>
        </w:tcPr>
        <w:p w14:paraId="4ECFC735" w14:textId="77777777" w:rsidR="00B862D4" w:rsidRPr="00FF2BBE" w:rsidRDefault="00B862D4" w:rsidP="00B862D4">
          <w:pPr>
            <w:pStyle w:val="Footer"/>
            <w:jc w:val="right"/>
            <w:rPr>
              <w:rFonts w:ascii="Calibri" w:hAnsi="Calibri"/>
              <w:sz w:val="14"/>
              <w:szCs w:val="20"/>
            </w:rPr>
          </w:pPr>
        </w:p>
      </w:tc>
    </w:tr>
    <w:tr w:rsidR="002202B5" w:rsidRPr="006C1612" w14:paraId="61B1D84C" w14:textId="77777777" w:rsidTr="00B862D4">
      <w:trPr>
        <w:trHeight w:val="217"/>
      </w:trPr>
      <w:tc>
        <w:tcPr>
          <w:tcW w:w="2371" w:type="pct"/>
        </w:tcPr>
        <w:p w14:paraId="4A5DCAE7" w14:textId="77777777" w:rsidR="002202B5" w:rsidRPr="00FF2BBE" w:rsidRDefault="002202B5" w:rsidP="002202B5">
          <w:pPr>
            <w:pStyle w:val="Footer"/>
            <w:ind w:right="-908"/>
            <w:rPr>
              <w:rFonts w:ascii="Calibri" w:hAnsi="Calibri"/>
              <w:sz w:val="14"/>
              <w:szCs w:val="20"/>
            </w:rPr>
          </w:pPr>
          <w:r>
            <w:rPr>
              <w:rFonts w:ascii="Calibri" w:hAnsi="Calibri" w:cs="Arial"/>
              <w:sz w:val="16"/>
              <w:szCs w:val="20"/>
            </w:rPr>
            <w:t>RTO: 45780   CRICOS</w:t>
          </w:r>
          <w:r w:rsidRPr="00FF2BBE">
            <w:rPr>
              <w:rFonts w:ascii="Calibri" w:hAnsi="Calibri" w:cs="Arial"/>
              <w:sz w:val="16"/>
              <w:szCs w:val="20"/>
            </w:rPr>
            <w:t xml:space="preserve">: </w:t>
          </w:r>
          <w:r>
            <w:rPr>
              <w:rFonts w:ascii="Calibri" w:hAnsi="Calibri" w:cs="Arial"/>
              <w:sz w:val="16"/>
              <w:szCs w:val="20"/>
            </w:rPr>
            <w:t>03969G</w:t>
          </w:r>
        </w:p>
      </w:tc>
      <w:tc>
        <w:tcPr>
          <w:tcW w:w="2629" w:type="pct"/>
        </w:tcPr>
        <w:p w14:paraId="0B3DECCB" w14:textId="77777777" w:rsidR="002202B5" w:rsidRPr="00FF2BBE" w:rsidRDefault="002202B5" w:rsidP="002202B5">
          <w:pPr>
            <w:pStyle w:val="Footer"/>
            <w:jc w:val="right"/>
            <w:rPr>
              <w:rFonts w:ascii="Calibri" w:hAnsi="Calibri"/>
              <w:sz w:val="14"/>
              <w:szCs w:val="20"/>
            </w:rPr>
          </w:pPr>
          <w:r w:rsidRPr="008B7BE5">
            <w:rPr>
              <w:rFonts w:ascii="Calibri" w:hAnsi="Calibri"/>
              <w:sz w:val="18"/>
              <w:szCs w:val="18"/>
            </w:rPr>
            <w:t>P</w:t>
          </w:r>
          <w:r w:rsidRPr="001C39DF">
            <w:rPr>
              <w:rFonts w:ascii="Calibri" w:hAnsi="Calibri"/>
              <w:b/>
              <w:sz w:val="18"/>
              <w:szCs w:val="18"/>
            </w:rPr>
            <w:t>age</w:t>
          </w:r>
          <w:r w:rsidR="00A55151" w:rsidRPr="008B7BE5">
            <w:rPr>
              <w:rFonts w:ascii="Calibri" w:hAnsi="Calibri"/>
              <w:sz w:val="18"/>
              <w:szCs w:val="18"/>
            </w:rPr>
            <w:fldChar w:fldCharType="begin"/>
          </w:r>
          <w:r w:rsidRPr="008B7BE5">
            <w:rPr>
              <w:rFonts w:ascii="Calibri" w:hAnsi="Calibri"/>
              <w:sz w:val="18"/>
              <w:szCs w:val="18"/>
            </w:rPr>
            <w:instrText xml:space="preserve"> PAGE </w:instrText>
          </w:r>
          <w:r w:rsidR="00A55151" w:rsidRPr="008B7BE5">
            <w:rPr>
              <w:rFonts w:ascii="Calibri" w:hAnsi="Calibri"/>
              <w:sz w:val="18"/>
              <w:szCs w:val="18"/>
            </w:rPr>
            <w:fldChar w:fldCharType="separate"/>
          </w:r>
          <w:r w:rsidR="00690CCE">
            <w:rPr>
              <w:rFonts w:ascii="Calibri" w:hAnsi="Calibri"/>
              <w:noProof/>
              <w:sz w:val="18"/>
              <w:szCs w:val="18"/>
            </w:rPr>
            <w:t>1</w:t>
          </w:r>
          <w:r w:rsidR="00A55151" w:rsidRPr="008B7BE5">
            <w:rPr>
              <w:rFonts w:ascii="Calibri" w:hAnsi="Calibri"/>
              <w:sz w:val="18"/>
              <w:szCs w:val="18"/>
            </w:rPr>
            <w:fldChar w:fldCharType="end"/>
          </w:r>
          <w:r w:rsidRPr="008B7BE5">
            <w:rPr>
              <w:rFonts w:ascii="Calibri" w:hAnsi="Calibri"/>
              <w:sz w:val="18"/>
              <w:szCs w:val="18"/>
            </w:rPr>
            <w:t xml:space="preserve"> of </w:t>
          </w:r>
          <w:r w:rsidR="00A55151" w:rsidRPr="008B7BE5">
            <w:rPr>
              <w:rFonts w:ascii="Calibri" w:hAnsi="Calibri"/>
              <w:sz w:val="18"/>
              <w:szCs w:val="18"/>
            </w:rPr>
            <w:fldChar w:fldCharType="begin"/>
          </w:r>
          <w:r w:rsidRPr="008B7BE5">
            <w:rPr>
              <w:rFonts w:ascii="Calibri" w:hAnsi="Calibri"/>
              <w:sz w:val="18"/>
              <w:szCs w:val="18"/>
            </w:rPr>
            <w:instrText xml:space="preserve"> NUMPAGES  </w:instrText>
          </w:r>
          <w:r w:rsidR="00A55151" w:rsidRPr="008B7BE5">
            <w:rPr>
              <w:rFonts w:ascii="Calibri" w:hAnsi="Calibri"/>
              <w:sz w:val="18"/>
              <w:szCs w:val="18"/>
            </w:rPr>
            <w:fldChar w:fldCharType="separate"/>
          </w:r>
          <w:r w:rsidR="00690CCE">
            <w:rPr>
              <w:rFonts w:ascii="Calibri" w:hAnsi="Calibri"/>
              <w:noProof/>
              <w:sz w:val="18"/>
              <w:szCs w:val="18"/>
            </w:rPr>
            <w:t>1</w:t>
          </w:r>
          <w:r w:rsidR="00A55151" w:rsidRPr="008B7BE5">
            <w:rPr>
              <w:rFonts w:ascii="Calibri" w:hAnsi="Calibri"/>
              <w:sz w:val="18"/>
              <w:szCs w:val="18"/>
            </w:rPr>
            <w:fldChar w:fldCharType="end"/>
          </w:r>
        </w:p>
      </w:tc>
    </w:tr>
  </w:tbl>
  <w:p w14:paraId="7EC3D06B" w14:textId="14CAD69E" w:rsidR="00F6548F" w:rsidRDefault="000212A4" w:rsidP="00F6548F">
    <w:pPr>
      <w:autoSpaceDE w:val="0"/>
      <w:autoSpaceDN w:val="0"/>
      <w:adjustRightInd w:val="0"/>
      <w:rPr>
        <w:rFonts w:ascii="Calibri" w:hAnsi="Calibri" w:cs="Arial"/>
        <w:sz w:val="16"/>
        <w:szCs w:val="18"/>
        <w:lang w:val="en-US"/>
      </w:rPr>
    </w:pPr>
    <w:r>
      <w:rPr>
        <w:noProof/>
      </w:rPr>
      <mc:AlternateContent>
        <mc:Choice Requires="wpg">
          <w:drawing>
            <wp:anchor distT="4294967294" distB="4294967294" distL="114300" distR="114300" simplePos="0" relativeHeight="251656704" behindDoc="0" locked="0" layoutInCell="1" allowOverlap="1" wp14:anchorId="625BD5D0" wp14:editId="2424046F">
              <wp:simplePos x="0" y="0"/>
              <wp:positionH relativeFrom="margin">
                <wp:posOffset>-1111885</wp:posOffset>
              </wp:positionH>
              <wp:positionV relativeFrom="paragraph">
                <wp:posOffset>-587376</wp:posOffset>
              </wp:positionV>
              <wp:extent cx="8351520" cy="0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51520" cy="0"/>
                        <a:chOff x="-91" y="1286"/>
                        <a:chExt cx="12413" cy="0"/>
                      </a:xfrm>
                    </wpg:grpSpPr>
                    <wps:wsp>
                      <wps:cNvPr id="16" name="Straight Connector 3"/>
                      <wps:cNvCnPr>
                        <a:cxnSpLocks noChangeShapeType="1"/>
                      </wps:cNvCnPr>
                      <wps:spPr bwMode="auto">
                        <a:xfrm>
                          <a:off x="-91" y="1286"/>
                          <a:ext cx="6236" cy="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BE266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7" name="Straight Connector 4"/>
                      <wps:cNvCnPr>
                        <a:cxnSpLocks noChangeShapeType="1"/>
                      </wps:cNvCnPr>
                      <wps:spPr bwMode="auto">
                        <a:xfrm>
                          <a:off x="6086" y="1286"/>
                          <a:ext cx="6236" cy="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120C2C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4BD94F" id="Group 1" o:spid="_x0000_s1026" style="position:absolute;margin-left:-87.55pt;margin-top:-46.25pt;width:657.6pt;height:0;z-index:251656704;mso-wrap-distance-top:-6e-5mm;mso-wrap-distance-bottom:-6e-5mm;mso-position-horizontal-relative:margin" coordorigin="-91,1286" coordsize="124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">
              <v:line id="Straight Connector 3" o:spid="_x0000_s1027" style="position:absolute;visibility:visible;mso-wrap-style:square" from="-91,1286" to="6145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" strokecolor="#be2669" strokeweight="1.5pt"/>
              <v:line id="Straight Connector 4" o:spid="_x0000_s1028" style="position:absolute;visibility:visible;mso-wrap-style:square" from="6086,1286" to="1232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" strokecolor="#120c2c" strokeweight="1.5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A7410" w14:textId="77777777" w:rsidR="00652601" w:rsidRDefault="00652601">
      <w:r>
        <w:separator/>
      </w:r>
    </w:p>
  </w:footnote>
  <w:footnote w:type="continuationSeparator" w:id="0">
    <w:p w14:paraId="0FC7FDE6" w14:textId="77777777" w:rsidR="00652601" w:rsidRDefault="00652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3C2FE" w14:textId="77777777" w:rsidR="00B862D4" w:rsidRDefault="00000000">
    <w:pPr>
      <w:pStyle w:val="Header"/>
    </w:pPr>
    <w:r>
      <w:rPr>
        <w:noProof/>
      </w:rPr>
      <w:pict w14:anchorId="4F5C1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35766" o:spid="_x0000_s1051" type="#_x0000_t75" style="position:absolute;margin-left:0;margin-top:0;width:206.65pt;height:247.7pt;z-index:-251657728;mso-position-horizontal:center;mso-position-horizontal-relative:margin;mso-position-vertical:center;mso-position-vertical-relative:margin" o:allowincell="f">
          <v:imagedata r:id="rId1" o:title="PVIcon_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98" w:type="dxa"/>
      <w:tblInd w:w="-342" w:type="dxa"/>
      <w:tblLook w:val="04A0" w:firstRow="1" w:lastRow="0" w:firstColumn="1" w:lastColumn="0" w:noHBand="0" w:noVBand="1"/>
    </w:tblPr>
    <w:tblGrid>
      <w:gridCol w:w="4770"/>
      <w:gridCol w:w="6028"/>
    </w:tblGrid>
    <w:tr w:rsidR="00604399" w:rsidRPr="006C1612" w14:paraId="52D43A1A" w14:textId="77777777" w:rsidTr="00604399">
      <w:trPr>
        <w:trHeight w:val="363"/>
      </w:trPr>
      <w:tc>
        <w:tcPr>
          <w:tcW w:w="4770" w:type="dxa"/>
          <w:vMerge w:val="restart"/>
          <w:vAlign w:val="center"/>
        </w:tcPr>
        <w:p w14:paraId="7DA6CFFE" w14:textId="77777777" w:rsidR="00604399" w:rsidRPr="00DC033D" w:rsidRDefault="00782E70" w:rsidP="00B862D4">
          <w:pPr>
            <w:jc w:val="center"/>
            <w:rPr>
              <w:rFonts w:ascii="Calibri" w:hAnsi="Calibri"/>
              <w:sz w:val="16"/>
            </w:rPr>
          </w:pPr>
          <w:r>
            <w:rPr>
              <w:rFonts w:ascii="Calibri" w:hAnsi="Calibri"/>
              <w:noProof/>
              <w:sz w:val="16"/>
              <w:szCs w:val="20"/>
              <w:lang w:val="en-US"/>
            </w:rPr>
            <w:drawing>
              <wp:inline distT="0" distB="0" distL="0" distR="0" wp14:anchorId="1B8C16D2" wp14:editId="68543EF8">
                <wp:extent cx="2752725" cy="990600"/>
                <wp:effectExtent l="0" t="0" r="0" b="0"/>
                <wp:docPr id="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7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8" w:type="dxa"/>
        </w:tcPr>
        <w:p w14:paraId="038650BE" w14:textId="77777777" w:rsidR="00604399" w:rsidRPr="00604399" w:rsidRDefault="003A1142" w:rsidP="00604399">
          <w:pPr>
            <w:jc w:val="right"/>
            <w:rPr>
              <w:rFonts w:ascii="Calibri" w:hAnsi="Calibri"/>
              <w:b/>
              <w:color w:val="00B0F0"/>
              <w:sz w:val="28"/>
              <w:szCs w:val="28"/>
            </w:rPr>
          </w:pPr>
          <w:r>
            <w:rPr>
              <w:rFonts w:ascii="Calibri" w:hAnsi="Calibri"/>
              <w:b/>
              <w:color w:val="BE2669"/>
              <w:sz w:val="28"/>
              <w:szCs w:val="28"/>
            </w:rPr>
            <w:t xml:space="preserve">Domestic Student </w:t>
          </w:r>
          <w:r w:rsidR="00A56CDB">
            <w:rPr>
              <w:rFonts w:ascii="Calibri" w:hAnsi="Calibri"/>
              <w:b/>
              <w:color w:val="BE2669"/>
              <w:sz w:val="28"/>
              <w:szCs w:val="28"/>
            </w:rPr>
            <w:t>Orientation Checklist</w:t>
          </w:r>
        </w:p>
      </w:tc>
    </w:tr>
    <w:tr w:rsidR="000212A4" w:rsidRPr="006C1612" w14:paraId="378C639D" w14:textId="77777777" w:rsidTr="00E13C95">
      <w:trPr>
        <w:trHeight w:val="288"/>
      </w:trPr>
      <w:tc>
        <w:tcPr>
          <w:tcW w:w="4770" w:type="dxa"/>
          <w:vMerge/>
        </w:tcPr>
        <w:p w14:paraId="32C5D050" w14:textId="77777777" w:rsidR="000212A4" w:rsidRPr="006E6AC7" w:rsidRDefault="000212A4" w:rsidP="000212A4">
          <w:pPr>
            <w:ind w:left="34" w:right="33"/>
            <w:rPr>
              <w:rFonts w:ascii="Calibri" w:hAnsi="Calibri"/>
              <w:color w:val="00B0F0"/>
            </w:rPr>
          </w:pPr>
        </w:p>
      </w:tc>
      <w:tc>
        <w:tcPr>
          <w:tcW w:w="6028" w:type="dxa"/>
        </w:tcPr>
        <w:p w14:paraId="69D550DF" w14:textId="03ED738D" w:rsidR="000212A4" w:rsidRPr="000212A4" w:rsidRDefault="00946065" w:rsidP="000212A4">
          <w:pPr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 xml:space="preserve">147 Islington </w:t>
          </w:r>
          <w:r w:rsidR="000212A4" w:rsidRPr="000212A4">
            <w:rPr>
              <w:rFonts w:ascii="Verdana" w:hAnsi="Verdana"/>
              <w:sz w:val="18"/>
              <w:szCs w:val="18"/>
            </w:rPr>
            <w:t>St</w:t>
          </w:r>
          <w:r>
            <w:rPr>
              <w:rFonts w:ascii="Verdana" w:hAnsi="Verdana"/>
              <w:sz w:val="18"/>
              <w:szCs w:val="18"/>
            </w:rPr>
            <w:t>, Collingwood</w:t>
          </w:r>
          <w:r w:rsidR="000212A4" w:rsidRPr="000212A4">
            <w:rPr>
              <w:rFonts w:ascii="Verdana" w:hAnsi="Verdana"/>
              <w:sz w:val="18"/>
              <w:szCs w:val="18"/>
            </w:rPr>
            <w:t xml:space="preserve"> VIC 306</w:t>
          </w:r>
          <w:r>
            <w:rPr>
              <w:rFonts w:ascii="Verdana" w:hAnsi="Verdana"/>
              <w:sz w:val="18"/>
              <w:szCs w:val="18"/>
            </w:rPr>
            <w:t>6</w:t>
          </w:r>
        </w:p>
      </w:tc>
    </w:tr>
    <w:tr w:rsidR="000212A4" w:rsidRPr="006C1612" w14:paraId="3F9CEBCE" w14:textId="77777777" w:rsidTr="00E13C95">
      <w:trPr>
        <w:trHeight w:val="360"/>
      </w:trPr>
      <w:tc>
        <w:tcPr>
          <w:tcW w:w="4770" w:type="dxa"/>
          <w:vMerge/>
        </w:tcPr>
        <w:p w14:paraId="1FD64764" w14:textId="77777777" w:rsidR="000212A4" w:rsidRPr="005E7CE1" w:rsidRDefault="000212A4" w:rsidP="000212A4">
          <w:pPr>
            <w:rPr>
              <w:rFonts w:ascii="Calibri" w:hAnsi="Calibri"/>
              <w:noProof/>
              <w:color w:val="00B0F0"/>
              <w:sz w:val="40"/>
            </w:rPr>
          </w:pPr>
        </w:p>
      </w:tc>
      <w:tc>
        <w:tcPr>
          <w:tcW w:w="6028" w:type="dxa"/>
        </w:tcPr>
        <w:p w14:paraId="7A7D9A7F" w14:textId="43747E78" w:rsidR="000212A4" w:rsidRPr="000212A4" w:rsidRDefault="000212A4" w:rsidP="000212A4">
          <w:pPr>
            <w:ind w:left="-288"/>
            <w:jc w:val="right"/>
            <w:rPr>
              <w:rFonts w:ascii="Verdana" w:hAnsi="Verdana"/>
              <w:sz w:val="18"/>
              <w:szCs w:val="18"/>
            </w:rPr>
          </w:pPr>
          <w:r w:rsidRPr="000212A4">
            <w:rPr>
              <w:rFonts w:ascii="Verdana" w:hAnsi="Verdana"/>
              <w:sz w:val="18"/>
              <w:szCs w:val="18"/>
            </w:rPr>
            <w:t>P: +61(3)96547395</w:t>
          </w:r>
        </w:p>
      </w:tc>
    </w:tr>
    <w:tr w:rsidR="00604399" w:rsidRPr="006C1612" w14:paraId="0FF8B9DC" w14:textId="77777777" w:rsidTr="00604399">
      <w:trPr>
        <w:trHeight w:val="339"/>
      </w:trPr>
      <w:tc>
        <w:tcPr>
          <w:tcW w:w="4770" w:type="dxa"/>
          <w:vMerge/>
          <w:vAlign w:val="center"/>
        </w:tcPr>
        <w:p w14:paraId="020F0672" w14:textId="77777777" w:rsidR="00604399" w:rsidRPr="00CF3384" w:rsidRDefault="00604399" w:rsidP="00F20610">
          <w:pPr>
            <w:pStyle w:val="Footer"/>
            <w:rPr>
              <w:rFonts w:ascii="Calibri" w:hAnsi="Calibri"/>
              <w:noProof/>
              <w:color w:val="00B0F0"/>
              <w:sz w:val="40"/>
              <w:lang w:eastAsia="en-AU"/>
            </w:rPr>
          </w:pPr>
        </w:p>
      </w:tc>
      <w:tc>
        <w:tcPr>
          <w:tcW w:w="6028" w:type="dxa"/>
        </w:tcPr>
        <w:p w14:paraId="1576F744" w14:textId="77777777" w:rsidR="00604399" w:rsidRPr="00094AEC" w:rsidRDefault="00FA01AA" w:rsidP="00F20610">
          <w:pPr>
            <w:ind w:left="-114"/>
            <w:jc w:val="right"/>
            <w:rPr>
              <w:rFonts w:ascii="Verdana" w:hAnsi="Verdana"/>
              <w:sz w:val="18"/>
              <w:szCs w:val="18"/>
            </w:rPr>
          </w:pPr>
          <w:r w:rsidRPr="00847256">
            <w:rPr>
              <w:rFonts w:ascii="Verdana" w:hAnsi="Verdana" w:cs="Arial"/>
              <w:sz w:val="18"/>
              <w:szCs w:val="18"/>
            </w:rPr>
            <w:t>www.p</w:t>
          </w:r>
          <w:r>
            <w:rPr>
              <w:rFonts w:ascii="Verdana" w:hAnsi="Verdana" w:cs="Arial"/>
              <w:sz w:val="18"/>
              <w:szCs w:val="18"/>
            </w:rPr>
            <w:t>v.edu.au</w:t>
          </w:r>
          <w:r w:rsidRPr="00094AEC">
            <w:rPr>
              <w:rFonts w:ascii="Verdana" w:hAnsi="Verdana" w:cs="Arial"/>
              <w:sz w:val="18"/>
              <w:szCs w:val="18"/>
            </w:rPr>
            <w:t xml:space="preserve"> |</w:t>
          </w:r>
          <w:r w:rsidR="00F117B4" w:rsidRPr="00847256">
            <w:rPr>
              <w:rFonts w:ascii="Verdana" w:hAnsi="Verdana" w:cs="Arial"/>
              <w:sz w:val="18"/>
              <w:szCs w:val="18"/>
            </w:rPr>
            <w:t>info@p</w:t>
          </w:r>
          <w:r w:rsidR="00847256">
            <w:rPr>
              <w:rFonts w:ascii="Verdana" w:hAnsi="Verdana" w:cs="Arial"/>
              <w:sz w:val="18"/>
              <w:szCs w:val="18"/>
            </w:rPr>
            <w:t>v.edu</w:t>
          </w:r>
          <w:r w:rsidR="00F117B4" w:rsidRPr="00847256">
            <w:rPr>
              <w:rFonts w:ascii="Verdana" w:hAnsi="Verdana" w:cs="Arial"/>
              <w:sz w:val="18"/>
              <w:szCs w:val="18"/>
            </w:rPr>
            <w:t>.au</w:t>
          </w:r>
          <w:r w:rsidR="00604399" w:rsidRPr="00094AEC">
            <w:rPr>
              <w:rFonts w:ascii="Verdana" w:hAnsi="Verdana" w:cs="Arial"/>
              <w:sz w:val="18"/>
              <w:szCs w:val="18"/>
            </w:rPr>
            <w:t>|</w:t>
          </w:r>
        </w:p>
      </w:tc>
    </w:tr>
  </w:tbl>
  <w:p w14:paraId="53FEE258" w14:textId="1BF004CB" w:rsidR="006119BD" w:rsidRDefault="00000000" w:rsidP="00604399">
    <w:pPr>
      <w:pStyle w:val="Header"/>
      <w:tabs>
        <w:tab w:val="clear" w:pos="8306"/>
        <w:tab w:val="right" w:pos="9214"/>
      </w:tabs>
      <w:jc w:val="right"/>
      <w:rPr>
        <w:rFonts w:ascii="Calibri" w:hAnsi="Calibri"/>
        <w:color w:val="00B0F0"/>
        <w:sz w:val="40"/>
        <w:szCs w:val="22"/>
      </w:rPr>
    </w:pPr>
    <w:r>
      <w:rPr>
        <w:noProof/>
        <w:sz w:val="16"/>
        <w:szCs w:val="20"/>
        <w:lang w:eastAsia="en-AU"/>
      </w:rPr>
      <w:pict w14:anchorId="03009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35767" o:spid="_x0000_s1052" type="#_x0000_t75" style="position:absolute;left:0;text-align:left;margin-left:0;margin-top:0;width:206.65pt;height:247.7pt;z-index:-251656704;mso-position-horizontal:center;mso-position-horizontal-relative:margin;mso-position-vertical:center;mso-position-vertical-relative:margin" o:allowincell="f">
          <v:imagedata r:id="rId2" o:title="PVIcon_PNG" gain="19661f" blacklevel="22938f"/>
          <w10:wrap anchorx="margin" anchory="margin"/>
        </v:shape>
      </w:pict>
    </w:r>
    <w:r w:rsidR="000212A4">
      <w:rPr>
        <w:noProof/>
      </w:rPr>
      <mc:AlternateContent>
        <mc:Choice Requires="wpg">
          <w:drawing>
            <wp:anchor distT="4294967294" distB="4294967294" distL="114300" distR="114300" simplePos="0" relativeHeight="251655680" behindDoc="0" locked="0" layoutInCell="1" allowOverlap="1" wp14:anchorId="47D21AD2" wp14:editId="76A46628">
              <wp:simplePos x="0" y="0"/>
              <wp:positionH relativeFrom="margin">
                <wp:posOffset>-922020</wp:posOffset>
              </wp:positionH>
              <wp:positionV relativeFrom="paragraph">
                <wp:posOffset>56514</wp:posOffset>
              </wp:positionV>
              <wp:extent cx="8352155" cy="0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52155" cy="0"/>
                        <a:chOff x="-91" y="1286"/>
                        <a:chExt cx="12413" cy="0"/>
                      </a:xfrm>
                    </wpg:grpSpPr>
                    <wps:wsp>
                      <wps:cNvPr id="14" name="Straight Connector 3"/>
                      <wps:cNvCnPr>
                        <a:cxnSpLocks noChangeShapeType="1"/>
                      </wps:cNvCnPr>
                      <wps:spPr bwMode="auto">
                        <a:xfrm>
                          <a:off x="-91" y="1286"/>
                          <a:ext cx="6236" cy="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BE266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5" name="Straight Connector 4"/>
                      <wps:cNvCnPr>
                        <a:cxnSpLocks noChangeShapeType="1"/>
                      </wps:cNvCnPr>
                      <wps:spPr bwMode="auto">
                        <a:xfrm>
                          <a:off x="6086" y="1286"/>
                          <a:ext cx="6236" cy="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120C2C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0FACC5" id="Group 2" o:spid="_x0000_s1026" style="position:absolute;margin-left:-72.6pt;margin-top:4.45pt;width:657.65pt;height:0;z-index:251655680;mso-wrap-distance-top:-6e-5mm;mso-wrap-distance-bottom:-6e-5mm;mso-position-horizontal-relative:margin" coordorigin="-91,1286" coordsize="124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">
              <v:line id="Straight Connector 3" o:spid="_x0000_s1027" style="position:absolute;visibility:visible;mso-wrap-style:square" from="-91,1286" to="6145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" strokecolor="#be2669" strokeweight="1.5pt"/>
              <v:line id="Straight Connector 4" o:spid="_x0000_s1028" style="position:absolute;visibility:visible;mso-wrap-style:square" from="6086,1286" to="1232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" strokecolor="#120c2c" strokeweight="1.5pt"/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5D3F5" w14:textId="77777777" w:rsidR="00B862D4" w:rsidRDefault="00000000">
    <w:pPr>
      <w:pStyle w:val="Header"/>
    </w:pPr>
    <w:r>
      <w:rPr>
        <w:noProof/>
      </w:rPr>
      <w:pict w14:anchorId="782670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35765" o:spid="_x0000_s1050" type="#_x0000_t75" style="position:absolute;margin-left:0;margin-top:0;width:206.65pt;height:247.7pt;z-index:-251658752;mso-position-horizontal:center;mso-position-horizontal-relative:margin;mso-position-vertical:center;mso-position-vertical-relative:margin" o:allowincell="f">
          <v:imagedata r:id="rId1" o:title="PVIcon_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008F2"/>
    <w:multiLevelType w:val="hybridMultilevel"/>
    <w:tmpl w:val="2196EDFC"/>
    <w:lvl w:ilvl="0" w:tplc="DB4A5DA8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0E4960"/>
    <w:multiLevelType w:val="hybridMultilevel"/>
    <w:tmpl w:val="FBDEFF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3007367">
    <w:abstractNumId w:val="0"/>
  </w:num>
  <w:num w:numId="2" w16cid:durableId="1959025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4veelRQWDggs71TKnaOFXtMfz2qJOQr3ZHo5nsUv/m/J+98UQDLs4d07A8BQhW+k8DXzTH8KATe6Fka2mcjNTw==" w:salt="GOHYoC4HBTFCbUvD1AEs+Q==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76"/>
    <w:rsid w:val="000020E6"/>
    <w:rsid w:val="000212A4"/>
    <w:rsid w:val="00027D3F"/>
    <w:rsid w:val="0003135B"/>
    <w:rsid w:val="00034BC0"/>
    <w:rsid w:val="00041B8E"/>
    <w:rsid w:val="00051557"/>
    <w:rsid w:val="00051BF3"/>
    <w:rsid w:val="000520A7"/>
    <w:rsid w:val="000543B1"/>
    <w:rsid w:val="00061709"/>
    <w:rsid w:val="00075EC8"/>
    <w:rsid w:val="00086901"/>
    <w:rsid w:val="000A47B7"/>
    <w:rsid w:val="000A4A9D"/>
    <w:rsid w:val="000C7259"/>
    <w:rsid w:val="000E3E42"/>
    <w:rsid w:val="000E5D56"/>
    <w:rsid w:val="00106D1C"/>
    <w:rsid w:val="00117487"/>
    <w:rsid w:val="00121E98"/>
    <w:rsid w:val="0015415F"/>
    <w:rsid w:val="0016443E"/>
    <w:rsid w:val="00166155"/>
    <w:rsid w:val="001757A9"/>
    <w:rsid w:val="00180ACC"/>
    <w:rsid w:val="001954D9"/>
    <w:rsid w:val="0019684F"/>
    <w:rsid w:val="001D145C"/>
    <w:rsid w:val="001E711E"/>
    <w:rsid w:val="002077DC"/>
    <w:rsid w:val="002202B5"/>
    <w:rsid w:val="002215FC"/>
    <w:rsid w:val="002458D5"/>
    <w:rsid w:val="00246CD5"/>
    <w:rsid w:val="00246E59"/>
    <w:rsid w:val="002478D5"/>
    <w:rsid w:val="002537B3"/>
    <w:rsid w:val="00263A2A"/>
    <w:rsid w:val="00274AAA"/>
    <w:rsid w:val="002900A1"/>
    <w:rsid w:val="0029463A"/>
    <w:rsid w:val="00297AED"/>
    <w:rsid w:val="002C545C"/>
    <w:rsid w:val="002E3A3B"/>
    <w:rsid w:val="0031148C"/>
    <w:rsid w:val="003144B4"/>
    <w:rsid w:val="0031500E"/>
    <w:rsid w:val="00343730"/>
    <w:rsid w:val="00360311"/>
    <w:rsid w:val="00365522"/>
    <w:rsid w:val="0036640F"/>
    <w:rsid w:val="00371CC1"/>
    <w:rsid w:val="003802E3"/>
    <w:rsid w:val="00381749"/>
    <w:rsid w:val="00384843"/>
    <w:rsid w:val="00391A90"/>
    <w:rsid w:val="003A1142"/>
    <w:rsid w:val="003A54A5"/>
    <w:rsid w:val="003B0F1D"/>
    <w:rsid w:val="003B2D63"/>
    <w:rsid w:val="003D23FC"/>
    <w:rsid w:val="003D51DB"/>
    <w:rsid w:val="003F195C"/>
    <w:rsid w:val="003F4172"/>
    <w:rsid w:val="00404E6F"/>
    <w:rsid w:val="00413436"/>
    <w:rsid w:val="00437301"/>
    <w:rsid w:val="004416F7"/>
    <w:rsid w:val="00461C3A"/>
    <w:rsid w:val="00467047"/>
    <w:rsid w:val="0049634F"/>
    <w:rsid w:val="004A04A7"/>
    <w:rsid w:val="004B3617"/>
    <w:rsid w:val="004C35CA"/>
    <w:rsid w:val="004C7A06"/>
    <w:rsid w:val="004E2E31"/>
    <w:rsid w:val="004F5AE7"/>
    <w:rsid w:val="005123F7"/>
    <w:rsid w:val="00523E6F"/>
    <w:rsid w:val="0056336A"/>
    <w:rsid w:val="00564BA6"/>
    <w:rsid w:val="00580535"/>
    <w:rsid w:val="00597E06"/>
    <w:rsid w:val="005A72EF"/>
    <w:rsid w:val="005C38B6"/>
    <w:rsid w:val="005C5C4F"/>
    <w:rsid w:val="005E1F3E"/>
    <w:rsid w:val="00600F61"/>
    <w:rsid w:val="00604399"/>
    <w:rsid w:val="006119BD"/>
    <w:rsid w:val="006212B4"/>
    <w:rsid w:val="00626D6B"/>
    <w:rsid w:val="0063331E"/>
    <w:rsid w:val="00651692"/>
    <w:rsid w:val="00652601"/>
    <w:rsid w:val="00657A57"/>
    <w:rsid w:val="00665675"/>
    <w:rsid w:val="00673A37"/>
    <w:rsid w:val="00673CD9"/>
    <w:rsid w:val="00680562"/>
    <w:rsid w:val="006900E0"/>
    <w:rsid w:val="00690CCE"/>
    <w:rsid w:val="006B443D"/>
    <w:rsid w:val="006C4B01"/>
    <w:rsid w:val="006D08D9"/>
    <w:rsid w:val="006E0425"/>
    <w:rsid w:val="006E36F2"/>
    <w:rsid w:val="006E3B29"/>
    <w:rsid w:val="006F17AB"/>
    <w:rsid w:val="006F7D9D"/>
    <w:rsid w:val="00704EEB"/>
    <w:rsid w:val="00713090"/>
    <w:rsid w:val="00731C76"/>
    <w:rsid w:val="007430CD"/>
    <w:rsid w:val="0075085C"/>
    <w:rsid w:val="00755CBE"/>
    <w:rsid w:val="00763DF2"/>
    <w:rsid w:val="00764231"/>
    <w:rsid w:val="0077062D"/>
    <w:rsid w:val="00773541"/>
    <w:rsid w:val="00782E70"/>
    <w:rsid w:val="00797665"/>
    <w:rsid w:val="007A6055"/>
    <w:rsid w:val="007E0C10"/>
    <w:rsid w:val="007E183B"/>
    <w:rsid w:val="0080489D"/>
    <w:rsid w:val="00836D96"/>
    <w:rsid w:val="00847256"/>
    <w:rsid w:val="0089633C"/>
    <w:rsid w:val="008A02AC"/>
    <w:rsid w:val="008A65C5"/>
    <w:rsid w:val="008B46D4"/>
    <w:rsid w:val="008B7F9E"/>
    <w:rsid w:val="008F251B"/>
    <w:rsid w:val="008F5290"/>
    <w:rsid w:val="00935AEB"/>
    <w:rsid w:val="00937D01"/>
    <w:rsid w:val="00946065"/>
    <w:rsid w:val="00953C62"/>
    <w:rsid w:val="009C252C"/>
    <w:rsid w:val="009D236E"/>
    <w:rsid w:val="009E1B0C"/>
    <w:rsid w:val="009F19D1"/>
    <w:rsid w:val="00A05B17"/>
    <w:rsid w:val="00A448D1"/>
    <w:rsid w:val="00A50B97"/>
    <w:rsid w:val="00A51ABB"/>
    <w:rsid w:val="00A55151"/>
    <w:rsid w:val="00A5678B"/>
    <w:rsid w:val="00A56CDB"/>
    <w:rsid w:val="00A662A9"/>
    <w:rsid w:val="00A72B38"/>
    <w:rsid w:val="00A86189"/>
    <w:rsid w:val="00AA0240"/>
    <w:rsid w:val="00AA283E"/>
    <w:rsid w:val="00AA3FEF"/>
    <w:rsid w:val="00AA6127"/>
    <w:rsid w:val="00AB4844"/>
    <w:rsid w:val="00AE3A55"/>
    <w:rsid w:val="00B01026"/>
    <w:rsid w:val="00B01173"/>
    <w:rsid w:val="00B014BC"/>
    <w:rsid w:val="00B1297D"/>
    <w:rsid w:val="00B23687"/>
    <w:rsid w:val="00B412F7"/>
    <w:rsid w:val="00B56797"/>
    <w:rsid w:val="00B60E03"/>
    <w:rsid w:val="00B84708"/>
    <w:rsid w:val="00B862D4"/>
    <w:rsid w:val="00B86C80"/>
    <w:rsid w:val="00BA4AB7"/>
    <w:rsid w:val="00BB6ADE"/>
    <w:rsid w:val="00BC5369"/>
    <w:rsid w:val="00BD2D29"/>
    <w:rsid w:val="00BE092C"/>
    <w:rsid w:val="00C00D39"/>
    <w:rsid w:val="00C02B56"/>
    <w:rsid w:val="00C15A5A"/>
    <w:rsid w:val="00C22C14"/>
    <w:rsid w:val="00C25812"/>
    <w:rsid w:val="00C25FBD"/>
    <w:rsid w:val="00C51EFB"/>
    <w:rsid w:val="00C56ACE"/>
    <w:rsid w:val="00C660B3"/>
    <w:rsid w:val="00C7183F"/>
    <w:rsid w:val="00C734E1"/>
    <w:rsid w:val="00C76756"/>
    <w:rsid w:val="00C769FD"/>
    <w:rsid w:val="00C7712A"/>
    <w:rsid w:val="00C86B0E"/>
    <w:rsid w:val="00CA11C5"/>
    <w:rsid w:val="00CA652F"/>
    <w:rsid w:val="00CB7DD8"/>
    <w:rsid w:val="00CC1E6D"/>
    <w:rsid w:val="00CE0813"/>
    <w:rsid w:val="00D071DA"/>
    <w:rsid w:val="00D134FA"/>
    <w:rsid w:val="00D1504E"/>
    <w:rsid w:val="00D35908"/>
    <w:rsid w:val="00D40D21"/>
    <w:rsid w:val="00D421A0"/>
    <w:rsid w:val="00D46F9B"/>
    <w:rsid w:val="00D52B13"/>
    <w:rsid w:val="00D542CF"/>
    <w:rsid w:val="00D577F5"/>
    <w:rsid w:val="00D60497"/>
    <w:rsid w:val="00D64B24"/>
    <w:rsid w:val="00D714F6"/>
    <w:rsid w:val="00DC77B3"/>
    <w:rsid w:val="00DE2801"/>
    <w:rsid w:val="00DE69C4"/>
    <w:rsid w:val="00DF380A"/>
    <w:rsid w:val="00E004ED"/>
    <w:rsid w:val="00E10D8D"/>
    <w:rsid w:val="00E27196"/>
    <w:rsid w:val="00E438C5"/>
    <w:rsid w:val="00E72EC1"/>
    <w:rsid w:val="00E93B3F"/>
    <w:rsid w:val="00ED195E"/>
    <w:rsid w:val="00EE26BE"/>
    <w:rsid w:val="00EF0283"/>
    <w:rsid w:val="00EF0D93"/>
    <w:rsid w:val="00F117B4"/>
    <w:rsid w:val="00F178D1"/>
    <w:rsid w:val="00F20610"/>
    <w:rsid w:val="00F2459D"/>
    <w:rsid w:val="00F4334B"/>
    <w:rsid w:val="00F43447"/>
    <w:rsid w:val="00F454AA"/>
    <w:rsid w:val="00F46776"/>
    <w:rsid w:val="00F47FDC"/>
    <w:rsid w:val="00F57BAB"/>
    <w:rsid w:val="00F6548F"/>
    <w:rsid w:val="00F70476"/>
    <w:rsid w:val="00F70947"/>
    <w:rsid w:val="00F75D58"/>
    <w:rsid w:val="00F850E9"/>
    <w:rsid w:val="00F95D06"/>
    <w:rsid w:val="00FA01AA"/>
    <w:rsid w:val="00FB6338"/>
    <w:rsid w:val="00FE20D3"/>
    <w:rsid w:val="00FE2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2FC487"/>
  <w15:docId w15:val="{26025AEE-9916-4F68-9269-C047320B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52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6A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B6AD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B6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C4B0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391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91A9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597E06"/>
    <w:rPr>
      <w:color w:val="0000FF"/>
      <w:u w:val="single"/>
    </w:rPr>
  </w:style>
  <w:style w:type="character" w:styleId="HTMLCite">
    <w:name w:val="HTML Cite"/>
    <w:uiPriority w:val="99"/>
    <w:unhideWhenUsed/>
    <w:rsid w:val="00413436"/>
    <w:rPr>
      <w:i w:val="0"/>
      <w:iCs w:val="0"/>
      <w:color w:val="008000"/>
    </w:rPr>
  </w:style>
  <w:style w:type="paragraph" w:styleId="ListParagraph">
    <w:name w:val="List Paragraph"/>
    <w:basedOn w:val="Normal"/>
    <w:qFormat/>
    <w:rsid w:val="007508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UnresolvedMention1">
    <w:name w:val="Unresolved Mention1"/>
    <w:uiPriority w:val="99"/>
    <w:semiHidden/>
    <w:unhideWhenUsed/>
    <w:rsid w:val="00935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ver.edu.au/sos/faq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sha\Dropbox%20(EduCombine)\PV%20-%20Polytechnic%20Vic%20Team%20Folder\Pv%20Operations\PV%20teams%20templates\Orientation%20checklist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AB619-18D9-462C-8D7C-34230BFC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Orientation checklist </Template>
  <TotalTime>15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AGENT APPLICATION FORM</vt:lpstr>
    </vt:vector>
  </TitlesOfParts>
  <Company>Hewlett-Packard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 APPLICATION FORM</dc:title>
  <dc:subject/>
  <dc:creator>Harsha</dc:creator>
  <cp:keywords/>
  <dc:description/>
  <cp:lastModifiedBy>ImagineIT</cp:lastModifiedBy>
  <cp:revision>26</cp:revision>
  <cp:lastPrinted>2010-03-20T07:37:00Z</cp:lastPrinted>
  <dcterms:created xsi:type="dcterms:W3CDTF">2023-09-25T03:44:00Z</dcterms:created>
  <dcterms:modified xsi:type="dcterms:W3CDTF">2024-07-16T10:55:00Z</dcterms:modified>
</cp:coreProperties>
</file>